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1CCFBC" w14:textId="4DEF97D1" w:rsidR="005B3401" w:rsidRPr="00324582" w:rsidRDefault="0053031A" w:rsidP="005B3401">
      <w:pPr>
        <w:rPr>
          <w:rFonts w:ascii="Arial" w:hAnsi="Arial" w:cs="Arial"/>
          <w:b w:val="0"/>
          <w:bCs/>
          <w:sz w:val="22"/>
          <w:lang w:val="fr-CA" w:eastAsia="en-CA"/>
        </w:rPr>
      </w:pPr>
      <w:r>
        <w:rPr>
          <w:rFonts w:ascii="Arial" w:hAnsi="Arial" w:cs="Arial"/>
          <w:b w:val="0"/>
          <w:bCs/>
          <w:sz w:val="22"/>
          <w:lang w:val="fr-CA" w:eastAsia="en-CA"/>
        </w:rPr>
        <w:t>1 septembre</w:t>
      </w:r>
      <w:r w:rsidR="001B7C7A" w:rsidRPr="00071D7F">
        <w:rPr>
          <w:rFonts w:ascii="Arial" w:hAnsi="Arial" w:cs="Arial"/>
          <w:b w:val="0"/>
          <w:bCs/>
          <w:sz w:val="22"/>
          <w:lang w:val="fr-CA" w:eastAsia="en-CA"/>
        </w:rPr>
        <w:t> 2021</w:t>
      </w:r>
    </w:p>
    <w:p w14:paraId="6AE0FA94" w14:textId="77777777" w:rsidR="00F11011" w:rsidRDefault="00F11011" w:rsidP="005B3401">
      <w:pPr>
        <w:rPr>
          <w:rFonts w:ascii="Arial" w:hAnsi="Arial" w:cs="Arial"/>
          <w:b w:val="0"/>
          <w:bCs/>
          <w:sz w:val="22"/>
          <w:lang w:val="fr-CA" w:eastAsia="en-CA"/>
        </w:rPr>
      </w:pPr>
    </w:p>
    <w:p w14:paraId="7977FE50" w14:textId="49B61F70" w:rsidR="00F12953" w:rsidRPr="00071D7F" w:rsidRDefault="00324582" w:rsidP="005B3401">
      <w:pPr>
        <w:rPr>
          <w:rFonts w:ascii="Arial" w:hAnsi="Arial" w:cs="Arial"/>
          <w:b w:val="0"/>
          <w:bCs/>
          <w:sz w:val="22"/>
          <w:lang w:val="fr-CA" w:eastAsia="en-CA"/>
        </w:rPr>
      </w:pPr>
      <w:r w:rsidRPr="00071D7F">
        <w:rPr>
          <w:rFonts w:ascii="Arial" w:hAnsi="Arial" w:cs="Arial"/>
          <w:b w:val="0"/>
          <w:bCs/>
          <w:sz w:val="22"/>
          <w:lang w:val="fr-CA" w:eastAsia="en-CA"/>
        </w:rPr>
        <w:t>Madame,</w:t>
      </w:r>
    </w:p>
    <w:p w14:paraId="147DDF66" w14:textId="330362FC" w:rsidR="00324582" w:rsidRDefault="00324582" w:rsidP="005B3401">
      <w:pPr>
        <w:rPr>
          <w:rFonts w:ascii="Arial" w:hAnsi="Arial" w:cs="Arial"/>
          <w:b w:val="0"/>
          <w:bCs/>
          <w:sz w:val="22"/>
          <w:lang w:val="fr-CA" w:eastAsia="en-CA"/>
        </w:rPr>
      </w:pPr>
      <w:r w:rsidRPr="00071D7F">
        <w:rPr>
          <w:rFonts w:ascii="Arial" w:hAnsi="Arial" w:cs="Arial"/>
          <w:b w:val="0"/>
          <w:bCs/>
          <w:sz w:val="22"/>
          <w:lang w:val="fr-CA" w:eastAsia="en-CA"/>
        </w:rPr>
        <w:t>Monsieur,</w:t>
      </w:r>
    </w:p>
    <w:p w14:paraId="37E0AA39" w14:textId="77777777" w:rsidR="00F11011" w:rsidRDefault="00F11011" w:rsidP="00F11011">
      <w:pPr>
        <w:rPr>
          <w:rFonts w:ascii="Arial" w:hAnsi="Arial" w:cs="Arial"/>
          <w:sz w:val="22"/>
          <w:lang w:val="fr-CA" w:eastAsia="en-CA"/>
        </w:rPr>
      </w:pPr>
    </w:p>
    <w:p w14:paraId="5B48D875" w14:textId="3C6D57E6" w:rsidR="00F11011" w:rsidRDefault="00F11011" w:rsidP="00F11011">
      <w:pPr>
        <w:rPr>
          <w:rFonts w:ascii="Arial" w:hAnsi="Arial" w:cs="Arial"/>
          <w:sz w:val="22"/>
          <w:lang w:val="fr-CA" w:eastAsia="en-CA"/>
        </w:rPr>
      </w:pPr>
      <w:r w:rsidRPr="00F11011">
        <w:rPr>
          <w:rFonts w:ascii="Arial" w:hAnsi="Arial" w:cs="Arial"/>
          <w:sz w:val="22"/>
          <w:lang w:val="fr-CA" w:eastAsia="en-CA"/>
        </w:rPr>
        <w:t>Objet : Séances de vaccination contre la COVID-19 en milieu scolaire</w:t>
      </w:r>
    </w:p>
    <w:p w14:paraId="49D1E533" w14:textId="77777777" w:rsidR="00F11011" w:rsidRPr="00F11011" w:rsidRDefault="00F11011" w:rsidP="00F11011">
      <w:pPr>
        <w:rPr>
          <w:rFonts w:ascii="Arial" w:hAnsi="Arial" w:cs="Arial"/>
          <w:sz w:val="22"/>
          <w:lang w:val="fr-CA" w:eastAsia="en-CA"/>
        </w:rPr>
      </w:pPr>
    </w:p>
    <w:p w14:paraId="0B643807" w14:textId="24158E91" w:rsidR="00F12953" w:rsidRPr="00324582" w:rsidRDefault="00324582" w:rsidP="005B3401">
      <w:pPr>
        <w:rPr>
          <w:rStyle w:val="Heading1Char"/>
          <w:rFonts w:ascii="Arial" w:hAnsi="Arial" w:cs="Arial"/>
          <w:bCs w:val="0"/>
          <w:i w:val="0"/>
          <w:iCs w:val="0"/>
          <w:color w:val="auto"/>
          <w:sz w:val="22"/>
          <w:lang w:val="fr-CA"/>
        </w:rPr>
      </w:pPr>
      <w:r w:rsidRPr="00324582">
        <w:rPr>
          <w:rStyle w:val="Heading1Char"/>
          <w:rFonts w:ascii="Arial" w:hAnsi="Arial" w:cs="Arial"/>
          <w:bCs w:val="0"/>
          <w:i w:val="0"/>
          <w:iCs w:val="0"/>
          <w:color w:val="auto"/>
          <w:sz w:val="22"/>
          <w:lang w:val="fr-CA"/>
        </w:rPr>
        <w:t xml:space="preserve">Des vaccins contre la </w:t>
      </w:r>
      <w:r w:rsidR="001B7C7A" w:rsidRPr="00324582">
        <w:rPr>
          <w:rStyle w:val="Heading1Char"/>
          <w:rFonts w:ascii="Arial" w:hAnsi="Arial" w:cs="Arial"/>
          <w:bCs w:val="0"/>
          <w:i w:val="0"/>
          <w:iCs w:val="0"/>
          <w:color w:val="auto"/>
          <w:sz w:val="22"/>
          <w:lang w:val="fr-CA"/>
        </w:rPr>
        <w:t xml:space="preserve">COVID-19 </w:t>
      </w:r>
      <w:r w:rsidRPr="00324582">
        <w:rPr>
          <w:rStyle w:val="Heading1Char"/>
          <w:rFonts w:ascii="Arial" w:hAnsi="Arial" w:cs="Arial"/>
          <w:bCs w:val="0"/>
          <w:i w:val="0"/>
          <w:iCs w:val="0"/>
          <w:color w:val="auto"/>
          <w:sz w:val="22"/>
          <w:lang w:val="fr-CA"/>
        </w:rPr>
        <w:t>seront offerts à l’école de votre enfant</w:t>
      </w:r>
      <w:r w:rsidR="001B7C7A" w:rsidRPr="00324582">
        <w:rPr>
          <w:rStyle w:val="Heading1Char"/>
          <w:rFonts w:ascii="Arial" w:hAnsi="Arial" w:cs="Arial"/>
          <w:bCs w:val="0"/>
          <w:i w:val="0"/>
          <w:iCs w:val="0"/>
          <w:color w:val="auto"/>
          <w:sz w:val="22"/>
          <w:lang w:val="fr-CA"/>
        </w:rPr>
        <w:t>!</w:t>
      </w:r>
    </w:p>
    <w:p w14:paraId="1EC62CDA" w14:textId="77777777" w:rsidR="00E93A0E" w:rsidRPr="00324582" w:rsidRDefault="00E93A0E" w:rsidP="005B3401">
      <w:pPr>
        <w:rPr>
          <w:rFonts w:ascii="Arial" w:hAnsi="Arial" w:cs="Arial"/>
          <w:b w:val="0"/>
          <w:bCs/>
          <w:sz w:val="22"/>
          <w:lang w:val="fr-CA" w:eastAsia="en-CA"/>
        </w:rPr>
      </w:pPr>
    </w:p>
    <w:p w14:paraId="33B36589" w14:textId="610F03AF" w:rsidR="00F12953" w:rsidRPr="00644A15" w:rsidRDefault="001B7C7A" w:rsidP="005B3401">
      <w:pPr>
        <w:rPr>
          <w:rFonts w:ascii="Arial" w:eastAsiaTheme="majorEastAsia" w:hAnsi="Arial" w:cs="Arial"/>
          <w:b w:val="0"/>
          <w:bCs/>
          <w:sz w:val="22"/>
          <w:lang w:val="fr-CA"/>
        </w:rPr>
      </w:pPr>
      <w:r w:rsidRPr="00F12953">
        <w:rPr>
          <w:rFonts w:ascii="Arial" w:hAnsi="Arial" w:cs="Arial"/>
          <w:b w:val="0"/>
          <w:bCs/>
          <w:sz w:val="22"/>
          <w:lang w:val="fr-CA" w:eastAsia="en-CA"/>
        </w:rPr>
        <w:t xml:space="preserve">Santé publique Sudbury et districts est heureuse d’annoncer </w:t>
      </w:r>
      <w:r w:rsidR="00324582">
        <w:rPr>
          <w:rFonts w:ascii="Arial" w:hAnsi="Arial" w:cs="Arial"/>
          <w:b w:val="0"/>
          <w:bCs/>
          <w:sz w:val="22"/>
          <w:lang w:val="fr-CA" w:eastAsia="en-CA"/>
        </w:rPr>
        <w:t xml:space="preserve">que des </w:t>
      </w:r>
      <w:r w:rsidRPr="00F12953">
        <w:rPr>
          <w:rFonts w:ascii="Arial" w:hAnsi="Arial" w:cs="Arial"/>
          <w:b w:val="0"/>
          <w:bCs/>
          <w:sz w:val="22"/>
          <w:lang w:val="fr-CA" w:eastAsia="en-CA"/>
        </w:rPr>
        <w:t xml:space="preserve">séances de vaccination contre la COVID-19 </w:t>
      </w:r>
      <w:r w:rsidR="00324582">
        <w:rPr>
          <w:rFonts w:ascii="Arial" w:hAnsi="Arial" w:cs="Arial"/>
          <w:b w:val="0"/>
          <w:bCs/>
          <w:sz w:val="22"/>
          <w:lang w:val="fr-CA" w:eastAsia="en-CA"/>
        </w:rPr>
        <w:t xml:space="preserve">doivent avoir </w:t>
      </w:r>
      <w:r w:rsidR="002F673F">
        <w:rPr>
          <w:rFonts w:ascii="Arial" w:hAnsi="Arial" w:cs="Arial"/>
          <w:b w:val="0"/>
          <w:bCs/>
          <w:sz w:val="22"/>
          <w:lang w:val="fr-CA" w:eastAsia="en-CA"/>
        </w:rPr>
        <w:t xml:space="preserve">lieu </w:t>
      </w:r>
      <w:r w:rsidR="00324582">
        <w:rPr>
          <w:rFonts w:ascii="Arial" w:hAnsi="Arial" w:cs="Arial"/>
          <w:b w:val="0"/>
          <w:bCs/>
          <w:sz w:val="22"/>
          <w:lang w:val="fr-CA" w:eastAsia="en-CA"/>
        </w:rPr>
        <w:t xml:space="preserve">dans les écoles à compter du </w:t>
      </w:r>
      <w:r w:rsidRPr="00F12953">
        <w:rPr>
          <w:rFonts w:ascii="Arial" w:hAnsi="Arial" w:cs="Arial"/>
          <w:b w:val="0"/>
          <w:bCs/>
          <w:sz w:val="22"/>
          <w:lang w:val="fr-CA" w:eastAsia="en-CA"/>
        </w:rPr>
        <w:t xml:space="preserve">9 septembre 2021. </w:t>
      </w:r>
      <w:r w:rsidR="00644A15">
        <w:rPr>
          <w:rFonts w:ascii="Arial" w:hAnsi="Arial" w:cs="Arial"/>
          <w:b w:val="0"/>
          <w:bCs/>
          <w:sz w:val="22"/>
          <w:lang w:val="fr-CA" w:eastAsia="en-CA"/>
        </w:rPr>
        <w:t>Selon les nouvelles directives du gouvernement de l’</w:t>
      </w:r>
      <w:r w:rsidRPr="00F12953">
        <w:rPr>
          <w:rFonts w:ascii="Arial" w:hAnsi="Arial" w:cs="Arial"/>
          <w:b w:val="0"/>
          <w:bCs/>
          <w:sz w:val="22"/>
          <w:lang w:val="fr-CA" w:eastAsia="en-CA"/>
        </w:rPr>
        <w:t>Ontario</w:t>
      </w:r>
      <w:r w:rsidR="00644A15">
        <w:rPr>
          <w:rFonts w:ascii="Arial" w:hAnsi="Arial" w:cs="Arial"/>
          <w:b w:val="0"/>
          <w:bCs/>
          <w:sz w:val="22"/>
          <w:lang w:val="fr-CA" w:eastAsia="en-CA"/>
        </w:rPr>
        <w:t xml:space="preserve">, les </w:t>
      </w:r>
      <w:r w:rsidRPr="00F12953">
        <w:rPr>
          <w:rFonts w:ascii="Arial" w:hAnsi="Arial" w:cs="Arial"/>
          <w:b w:val="0"/>
          <w:bCs/>
          <w:sz w:val="22"/>
          <w:lang w:val="fr-CA" w:eastAsia="en-CA"/>
        </w:rPr>
        <w:t xml:space="preserve">bureaux de santé </w:t>
      </w:r>
      <w:r w:rsidR="00644A15">
        <w:rPr>
          <w:rFonts w:ascii="Arial" w:hAnsi="Arial" w:cs="Arial"/>
          <w:b w:val="0"/>
          <w:bCs/>
          <w:sz w:val="22"/>
          <w:lang w:val="fr-CA" w:eastAsia="en-CA"/>
        </w:rPr>
        <w:t>doivent collaborer avec les conseils scolaires afin d’organiser des</w:t>
      </w:r>
      <w:r w:rsidRPr="00F12953">
        <w:rPr>
          <w:rFonts w:ascii="Arial" w:hAnsi="Arial" w:cs="Arial"/>
          <w:b w:val="0"/>
          <w:bCs/>
          <w:sz w:val="22"/>
          <w:lang w:val="fr-CA" w:eastAsia="en-CA"/>
        </w:rPr>
        <w:t xml:space="preserve"> séances de vaccination</w:t>
      </w:r>
      <w:r w:rsidR="00644A15">
        <w:rPr>
          <w:rFonts w:ascii="Arial" w:hAnsi="Arial" w:cs="Arial"/>
          <w:b w:val="0"/>
          <w:bCs/>
          <w:sz w:val="22"/>
          <w:lang w:val="fr-CA" w:eastAsia="en-CA"/>
        </w:rPr>
        <w:t xml:space="preserve"> contre la </w:t>
      </w:r>
      <w:r w:rsidR="00644A15" w:rsidRPr="00F12953">
        <w:rPr>
          <w:rFonts w:ascii="Arial" w:hAnsi="Arial" w:cs="Arial"/>
          <w:b w:val="0"/>
          <w:bCs/>
          <w:sz w:val="22"/>
          <w:lang w:val="fr-CA" w:eastAsia="en-CA"/>
        </w:rPr>
        <w:t xml:space="preserve">COVID-19 </w:t>
      </w:r>
      <w:r w:rsidRPr="00F12953">
        <w:rPr>
          <w:rFonts w:ascii="Arial" w:hAnsi="Arial" w:cs="Arial"/>
          <w:b w:val="0"/>
          <w:bCs/>
          <w:sz w:val="22"/>
          <w:lang w:val="fr-CA" w:eastAsia="en-CA"/>
        </w:rPr>
        <w:t xml:space="preserve">dans les écoles ou à proximité. </w:t>
      </w:r>
      <w:r w:rsidR="00644A15" w:rsidRPr="00644A15">
        <w:rPr>
          <w:rFonts w:ascii="Arial" w:hAnsi="Arial" w:cs="Arial"/>
          <w:b w:val="0"/>
          <w:bCs/>
          <w:sz w:val="22"/>
          <w:lang w:val="fr-CA" w:eastAsia="en-CA"/>
        </w:rPr>
        <w:t>L’objectif est d’améliorer l’accès à la vaccination et de garder les enfants protégés afin qu’i</w:t>
      </w:r>
      <w:r w:rsidR="00644A15">
        <w:rPr>
          <w:rFonts w:ascii="Arial" w:hAnsi="Arial" w:cs="Arial"/>
          <w:b w:val="0"/>
          <w:bCs/>
          <w:sz w:val="22"/>
          <w:lang w:val="fr-CA" w:eastAsia="en-CA"/>
        </w:rPr>
        <w:t xml:space="preserve">ls continuent leur apprentissage </w:t>
      </w:r>
      <w:r w:rsidR="002F673F">
        <w:rPr>
          <w:rFonts w:ascii="Arial" w:hAnsi="Arial" w:cs="Arial"/>
          <w:b w:val="0"/>
          <w:bCs/>
          <w:sz w:val="22"/>
          <w:lang w:val="fr-CA" w:eastAsia="en-CA"/>
        </w:rPr>
        <w:t>sur place</w:t>
      </w:r>
      <w:r w:rsidR="00644A15">
        <w:rPr>
          <w:rFonts w:ascii="Arial" w:hAnsi="Arial" w:cs="Arial"/>
          <w:b w:val="0"/>
          <w:bCs/>
          <w:sz w:val="22"/>
          <w:lang w:val="fr-CA" w:eastAsia="en-CA"/>
        </w:rPr>
        <w:t xml:space="preserve">. </w:t>
      </w:r>
      <w:r w:rsidR="00644A15" w:rsidRPr="00644A15">
        <w:rPr>
          <w:rFonts w:ascii="Arial" w:hAnsi="Arial" w:cs="Arial"/>
          <w:b w:val="0"/>
          <w:bCs/>
          <w:sz w:val="22"/>
          <w:lang w:val="fr-CA" w:eastAsia="en-CA"/>
        </w:rPr>
        <w:t>Il s’agit de fournir à tous les jeunes admissibles</w:t>
      </w:r>
      <w:r w:rsidR="00644A15">
        <w:rPr>
          <w:rFonts w:ascii="Arial" w:hAnsi="Arial" w:cs="Arial"/>
          <w:b w:val="0"/>
          <w:bCs/>
          <w:sz w:val="22"/>
          <w:lang w:val="fr-CA" w:eastAsia="en-CA"/>
        </w:rPr>
        <w:t xml:space="preserve"> l’occasion de recev</w:t>
      </w:r>
      <w:r w:rsidR="004F5854">
        <w:rPr>
          <w:rFonts w:ascii="Arial" w:hAnsi="Arial" w:cs="Arial"/>
          <w:b w:val="0"/>
          <w:bCs/>
          <w:sz w:val="22"/>
          <w:lang w:val="fr-CA" w:eastAsia="en-CA"/>
        </w:rPr>
        <w:t>oir</w:t>
      </w:r>
      <w:r w:rsidR="00644A15">
        <w:rPr>
          <w:rFonts w:ascii="Arial" w:hAnsi="Arial" w:cs="Arial"/>
          <w:b w:val="0"/>
          <w:bCs/>
          <w:sz w:val="22"/>
          <w:lang w:val="fr-CA" w:eastAsia="en-CA"/>
        </w:rPr>
        <w:t xml:space="preserve"> les deux </w:t>
      </w:r>
      <w:r w:rsidRPr="00644A15">
        <w:rPr>
          <w:rFonts w:ascii="Arial" w:hAnsi="Arial" w:cs="Arial"/>
          <w:b w:val="0"/>
          <w:bCs/>
          <w:sz w:val="22"/>
          <w:lang w:val="fr-CA"/>
        </w:rPr>
        <w:t xml:space="preserve">doses de vaccin contre la COVID-19 </w:t>
      </w:r>
      <w:r w:rsidR="00644A15">
        <w:rPr>
          <w:rFonts w:ascii="Arial" w:hAnsi="Arial" w:cs="Arial"/>
          <w:b w:val="0"/>
          <w:bCs/>
          <w:sz w:val="22"/>
          <w:lang w:val="fr-CA"/>
        </w:rPr>
        <w:t>tôt dans l’année scolaire et de faire en sorte que le</w:t>
      </w:r>
      <w:r w:rsidRPr="00644A15">
        <w:rPr>
          <w:rFonts w:ascii="Arial" w:hAnsi="Arial" w:cs="Arial"/>
          <w:b w:val="0"/>
          <w:bCs/>
          <w:sz w:val="22"/>
          <w:lang w:val="fr-CA"/>
        </w:rPr>
        <w:t xml:space="preserve"> retour en classe se fasse en toute sécurité.</w:t>
      </w:r>
    </w:p>
    <w:p w14:paraId="044B1768" w14:textId="55E744DB" w:rsidR="00F12953" w:rsidRPr="00E63293" w:rsidRDefault="00E63293" w:rsidP="005B3401">
      <w:pPr>
        <w:spacing w:before="100" w:beforeAutospacing="1" w:after="100" w:afterAutospacing="1"/>
        <w:rPr>
          <w:rFonts w:ascii="Arial" w:hAnsi="Arial" w:cs="Arial"/>
          <w:b w:val="0"/>
          <w:bCs/>
          <w:sz w:val="22"/>
          <w:lang w:val="fr-CA" w:eastAsia="en-CA"/>
        </w:rPr>
      </w:pPr>
      <w:r w:rsidRPr="00E63293">
        <w:rPr>
          <w:rFonts w:ascii="Arial" w:hAnsi="Arial" w:cs="Arial"/>
          <w:b w:val="0"/>
          <w:bCs/>
          <w:sz w:val="22"/>
          <w:lang w:val="fr-CA" w:eastAsia="en-CA"/>
        </w:rPr>
        <w:t xml:space="preserve">Dans la présente lettre, vous trouverez le calendrier de vaccination en milieu </w:t>
      </w:r>
      <w:r>
        <w:rPr>
          <w:rFonts w:ascii="Arial" w:hAnsi="Arial" w:cs="Arial"/>
          <w:b w:val="0"/>
          <w:bCs/>
          <w:sz w:val="22"/>
          <w:lang w:val="fr-CA" w:eastAsia="en-CA"/>
        </w:rPr>
        <w:t>scolaire et un formulaire de</w:t>
      </w:r>
      <w:r w:rsidR="001B7C7A" w:rsidRPr="00E63293">
        <w:rPr>
          <w:rFonts w:ascii="Arial" w:hAnsi="Arial" w:cs="Arial"/>
          <w:b w:val="0"/>
          <w:bCs/>
          <w:sz w:val="22"/>
          <w:lang w:val="fr-CA" w:eastAsia="en-CA"/>
        </w:rPr>
        <w:t xml:space="preserve"> consent</w:t>
      </w:r>
      <w:r>
        <w:rPr>
          <w:rFonts w:ascii="Arial" w:hAnsi="Arial" w:cs="Arial"/>
          <w:b w:val="0"/>
          <w:bCs/>
          <w:sz w:val="22"/>
          <w:lang w:val="fr-CA" w:eastAsia="en-CA"/>
        </w:rPr>
        <w:t>ement pour les</w:t>
      </w:r>
      <w:r w:rsidR="001B7C7A" w:rsidRPr="00E63293">
        <w:rPr>
          <w:rFonts w:ascii="Arial" w:hAnsi="Arial" w:cs="Arial"/>
          <w:b w:val="0"/>
          <w:bCs/>
          <w:sz w:val="22"/>
          <w:lang w:val="fr-CA" w:eastAsia="en-CA"/>
        </w:rPr>
        <w:t xml:space="preserve"> parents </w:t>
      </w:r>
      <w:r>
        <w:rPr>
          <w:rFonts w:ascii="Arial" w:hAnsi="Arial" w:cs="Arial"/>
          <w:b w:val="0"/>
          <w:bCs/>
          <w:sz w:val="22"/>
          <w:lang w:val="fr-CA" w:eastAsia="en-CA"/>
        </w:rPr>
        <w:t>et les tuteurs légaux</w:t>
      </w:r>
      <w:r w:rsidR="001B7C7A" w:rsidRPr="00E63293">
        <w:rPr>
          <w:rFonts w:ascii="Arial" w:hAnsi="Arial" w:cs="Arial"/>
          <w:b w:val="0"/>
          <w:bCs/>
          <w:sz w:val="22"/>
          <w:lang w:val="fr-CA" w:eastAsia="en-CA"/>
        </w:rPr>
        <w:t xml:space="preserve">. </w:t>
      </w:r>
      <w:r w:rsidRPr="00E63293">
        <w:rPr>
          <w:rFonts w:ascii="Arial" w:hAnsi="Arial" w:cs="Arial"/>
          <w:b w:val="0"/>
          <w:bCs/>
          <w:sz w:val="22"/>
          <w:lang w:val="fr-CA" w:eastAsia="en-CA"/>
        </w:rPr>
        <w:t>En conformité avec les demandes des c</w:t>
      </w:r>
      <w:r>
        <w:rPr>
          <w:rFonts w:ascii="Arial" w:hAnsi="Arial" w:cs="Arial"/>
          <w:b w:val="0"/>
          <w:bCs/>
          <w:sz w:val="22"/>
          <w:lang w:val="fr-CA" w:eastAsia="en-CA"/>
        </w:rPr>
        <w:t xml:space="preserve">onseils </w:t>
      </w:r>
      <w:r w:rsidR="002F673F">
        <w:rPr>
          <w:rFonts w:ascii="Arial" w:hAnsi="Arial" w:cs="Arial"/>
          <w:b w:val="0"/>
          <w:bCs/>
          <w:sz w:val="22"/>
          <w:lang w:val="fr-CA" w:eastAsia="en-CA"/>
        </w:rPr>
        <w:t>scolaires</w:t>
      </w:r>
      <w:r>
        <w:rPr>
          <w:rFonts w:ascii="Arial" w:hAnsi="Arial" w:cs="Arial"/>
          <w:b w:val="0"/>
          <w:bCs/>
          <w:sz w:val="22"/>
          <w:lang w:val="fr-CA" w:eastAsia="en-CA"/>
        </w:rPr>
        <w:t xml:space="preserve"> de la région, nous demandons </w:t>
      </w:r>
      <w:r w:rsidR="001B7C7A" w:rsidRPr="00E63293">
        <w:rPr>
          <w:rFonts w:ascii="Arial" w:hAnsi="Arial" w:cs="Arial"/>
          <w:b w:val="0"/>
          <w:bCs/>
          <w:sz w:val="22"/>
          <w:lang w:val="fr-CA" w:eastAsia="en-CA"/>
        </w:rPr>
        <w:t xml:space="preserve">un formulaire de consentement signé </w:t>
      </w:r>
      <w:r w:rsidR="00296289">
        <w:rPr>
          <w:rFonts w:ascii="Arial" w:hAnsi="Arial" w:cs="Arial"/>
          <w:b w:val="0"/>
          <w:bCs/>
          <w:sz w:val="22"/>
          <w:lang w:val="fr-CA" w:eastAsia="en-CA"/>
        </w:rPr>
        <w:t xml:space="preserve">la série de vacction contre la COVID-19 </w:t>
      </w:r>
      <w:r>
        <w:rPr>
          <w:rFonts w:ascii="Arial" w:hAnsi="Arial" w:cs="Arial"/>
          <w:b w:val="0"/>
          <w:bCs/>
          <w:sz w:val="22"/>
          <w:lang w:val="fr-CA" w:eastAsia="en-CA"/>
        </w:rPr>
        <w:t xml:space="preserve">pour que les jeunes reçoivent </w:t>
      </w:r>
      <w:r w:rsidR="001B7C7A" w:rsidRPr="00E63293">
        <w:rPr>
          <w:rFonts w:ascii="Arial" w:hAnsi="Arial" w:cs="Arial"/>
          <w:b w:val="0"/>
          <w:bCs/>
          <w:sz w:val="22"/>
          <w:lang w:val="fr-CA" w:eastAsia="en-CA"/>
        </w:rPr>
        <w:t xml:space="preserve">un vaccin contre la COVID-19 </w:t>
      </w:r>
      <w:r>
        <w:rPr>
          <w:rFonts w:ascii="Arial" w:hAnsi="Arial" w:cs="Arial"/>
          <w:b w:val="0"/>
          <w:bCs/>
          <w:sz w:val="22"/>
          <w:lang w:val="fr-CA" w:eastAsia="en-CA"/>
        </w:rPr>
        <w:t>lors d’une séance en milieu scolaire</w:t>
      </w:r>
      <w:r w:rsidR="001B7C7A" w:rsidRPr="00E63293">
        <w:rPr>
          <w:rFonts w:ascii="Arial" w:hAnsi="Arial" w:cs="Arial"/>
          <w:b w:val="0"/>
          <w:bCs/>
          <w:sz w:val="22"/>
          <w:lang w:val="fr-CA" w:eastAsia="en-CA"/>
        </w:rPr>
        <w:t xml:space="preserve">. </w:t>
      </w:r>
      <w:r w:rsidRPr="00E63293">
        <w:rPr>
          <w:rFonts w:ascii="Arial" w:hAnsi="Arial" w:cs="Arial"/>
          <w:b w:val="0"/>
          <w:bCs/>
          <w:sz w:val="22"/>
          <w:lang w:val="fr-CA" w:eastAsia="en-CA"/>
        </w:rPr>
        <w:t>Cela correspond à notre pratique habituelle concernant les séances de vaccination en milieu scolaire, qu</w:t>
      </w:r>
      <w:r>
        <w:rPr>
          <w:rFonts w:ascii="Arial" w:hAnsi="Arial" w:cs="Arial"/>
          <w:b w:val="0"/>
          <w:bCs/>
          <w:sz w:val="22"/>
          <w:lang w:val="fr-CA" w:eastAsia="en-CA"/>
        </w:rPr>
        <w:t>i inclut un formulaire de consentement signé et une évaluation des capacités au moment de la vaccination</w:t>
      </w:r>
      <w:r w:rsidR="006901B2">
        <w:rPr>
          <w:rFonts w:ascii="Arial" w:hAnsi="Arial" w:cs="Arial"/>
          <w:b w:val="0"/>
          <w:bCs/>
          <w:sz w:val="22"/>
          <w:lang w:val="fr-CA" w:eastAsia="en-CA"/>
        </w:rPr>
        <w:t>, vertu de la</w:t>
      </w:r>
      <w:r w:rsidR="00005AB6">
        <w:rPr>
          <w:rFonts w:ascii="Arial" w:hAnsi="Arial" w:cs="Arial"/>
          <w:b w:val="0"/>
          <w:bCs/>
          <w:sz w:val="22"/>
          <w:lang w:val="fr-CA" w:eastAsia="en-CA"/>
        </w:rPr>
        <w:t xml:space="preserve"> note de service au sujet de</w:t>
      </w:r>
      <w:r w:rsidR="006901B2">
        <w:rPr>
          <w:rFonts w:ascii="Arial" w:hAnsi="Arial" w:cs="Arial"/>
          <w:b w:val="0"/>
          <w:bCs/>
          <w:sz w:val="22"/>
          <w:lang w:val="fr-CA" w:eastAsia="en-CA"/>
        </w:rPr>
        <w:t xml:space="preserve"> </w:t>
      </w:r>
      <w:r w:rsidR="002B1F2A">
        <w:rPr>
          <w:rFonts w:ascii="Arial" w:hAnsi="Arial" w:cs="Arial"/>
          <w:b w:val="0"/>
          <w:bCs/>
          <w:sz w:val="22"/>
          <w:lang w:val="fr-CA" w:eastAsia="en-CA"/>
        </w:rPr>
        <w:t>la stratégie du « dernier kilomètre » pour augmenter les taux de vaccination.</w:t>
      </w:r>
    </w:p>
    <w:p w14:paraId="4FCDB411" w14:textId="2F7D3AE8" w:rsidR="00F12953" w:rsidRPr="00FD5659" w:rsidRDefault="00FD5659" w:rsidP="005B3401">
      <w:pPr>
        <w:rPr>
          <w:rStyle w:val="Heading1Char"/>
          <w:rFonts w:ascii="Arial" w:hAnsi="Arial" w:cs="Arial"/>
          <w:bCs w:val="0"/>
          <w:i w:val="0"/>
          <w:iCs w:val="0"/>
          <w:color w:val="auto"/>
          <w:sz w:val="22"/>
          <w:lang w:val="fr-CA"/>
        </w:rPr>
      </w:pPr>
      <w:r w:rsidRPr="00FD5659">
        <w:rPr>
          <w:rStyle w:val="Heading1Char"/>
          <w:rFonts w:ascii="Arial" w:hAnsi="Arial" w:cs="Arial"/>
          <w:bCs w:val="0"/>
          <w:i w:val="0"/>
          <w:iCs w:val="0"/>
          <w:color w:val="auto"/>
          <w:sz w:val="22"/>
          <w:lang w:val="fr-CA"/>
        </w:rPr>
        <w:t>Pourquoi est-il important que les enfants soient vaccin</w:t>
      </w:r>
      <w:r>
        <w:rPr>
          <w:rStyle w:val="Heading1Char"/>
          <w:rFonts w:ascii="Arial" w:hAnsi="Arial" w:cs="Arial"/>
          <w:bCs w:val="0"/>
          <w:i w:val="0"/>
          <w:iCs w:val="0"/>
          <w:color w:val="auto"/>
          <w:sz w:val="22"/>
          <w:lang w:val="fr-CA"/>
        </w:rPr>
        <w:t xml:space="preserve">és contre la </w:t>
      </w:r>
      <w:r w:rsidR="001B7C7A" w:rsidRPr="00FD5659">
        <w:rPr>
          <w:rStyle w:val="Heading1Char"/>
          <w:rFonts w:ascii="Arial" w:hAnsi="Arial" w:cs="Arial"/>
          <w:bCs w:val="0"/>
          <w:i w:val="0"/>
          <w:iCs w:val="0"/>
          <w:color w:val="auto"/>
          <w:sz w:val="22"/>
          <w:lang w:val="fr-CA"/>
        </w:rPr>
        <w:t xml:space="preserve">COVID-19 </w:t>
      </w:r>
      <w:r>
        <w:rPr>
          <w:rStyle w:val="Heading1Char"/>
          <w:rFonts w:ascii="Arial" w:hAnsi="Arial" w:cs="Arial"/>
          <w:bCs w:val="0"/>
          <w:i w:val="0"/>
          <w:iCs w:val="0"/>
          <w:color w:val="auto"/>
          <w:sz w:val="22"/>
          <w:lang w:val="fr-CA"/>
        </w:rPr>
        <w:t>à l’école</w:t>
      </w:r>
      <w:r w:rsidR="001B7C7A" w:rsidRPr="00FD5659">
        <w:rPr>
          <w:rStyle w:val="Heading1Char"/>
          <w:rFonts w:ascii="Arial" w:hAnsi="Arial" w:cs="Arial"/>
          <w:bCs w:val="0"/>
          <w:i w:val="0"/>
          <w:iCs w:val="0"/>
          <w:color w:val="auto"/>
          <w:sz w:val="22"/>
          <w:lang w:val="fr-CA"/>
        </w:rPr>
        <w:t>?</w:t>
      </w:r>
    </w:p>
    <w:p w14:paraId="2181CE5D" w14:textId="77777777" w:rsidR="00F12953" w:rsidRPr="00FD5659" w:rsidRDefault="00F12953" w:rsidP="005B3401">
      <w:pPr>
        <w:rPr>
          <w:rStyle w:val="Heading1Char"/>
          <w:rFonts w:ascii="Arial" w:hAnsi="Arial" w:cs="Arial"/>
          <w:b w:val="0"/>
          <w:i w:val="0"/>
          <w:iCs w:val="0"/>
          <w:color w:val="auto"/>
          <w:sz w:val="22"/>
          <w:lang w:val="fr-CA"/>
        </w:rPr>
      </w:pPr>
    </w:p>
    <w:p w14:paraId="0BD685A1" w14:textId="6D9C1EA7" w:rsidR="00F12953" w:rsidRPr="00FD5659" w:rsidRDefault="00FD5659" w:rsidP="005B3401">
      <w:pPr>
        <w:rPr>
          <w:rFonts w:ascii="Arial" w:hAnsi="Arial" w:cs="Arial"/>
          <w:b w:val="0"/>
          <w:bCs/>
          <w:sz w:val="22"/>
          <w:lang w:val="fr-CA"/>
        </w:rPr>
      </w:pPr>
      <w:r w:rsidRPr="00FD5659">
        <w:rPr>
          <w:rFonts w:ascii="Arial" w:hAnsi="Arial" w:cs="Arial"/>
          <w:b w:val="0"/>
          <w:bCs/>
          <w:sz w:val="22"/>
          <w:lang w:val="fr-CA"/>
        </w:rPr>
        <w:t xml:space="preserve">Nous savons que les </w:t>
      </w:r>
      <w:r>
        <w:rPr>
          <w:rFonts w:ascii="Arial" w:hAnsi="Arial" w:cs="Arial"/>
          <w:b w:val="0"/>
          <w:bCs/>
          <w:sz w:val="22"/>
          <w:lang w:val="fr-CA"/>
        </w:rPr>
        <w:t xml:space="preserve">jeunes peuvent contracter le virus </w:t>
      </w:r>
      <w:r w:rsidR="001B7C7A" w:rsidRPr="00FD5659">
        <w:rPr>
          <w:rFonts w:ascii="Arial" w:hAnsi="Arial" w:cs="Arial"/>
          <w:b w:val="0"/>
          <w:bCs/>
          <w:sz w:val="22"/>
          <w:lang w:val="fr-CA"/>
        </w:rPr>
        <w:t xml:space="preserve">et le propager, même </w:t>
      </w:r>
      <w:r w:rsidR="00BF249C">
        <w:rPr>
          <w:rFonts w:ascii="Arial" w:hAnsi="Arial" w:cs="Arial"/>
          <w:b w:val="0"/>
          <w:bCs/>
          <w:sz w:val="22"/>
          <w:lang w:val="fr-CA"/>
        </w:rPr>
        <w:br/>
      </w:r>
      <w:r w:rsidR="001B7C7A" w:rsidRPr="00FD5659">
        <w:rPr>
          <w:rFonts w:ascii="Arial" w:hAnsi="Arial" w:cs="Arial"/>
          <w:b w:val="0"/>
          <w:bCs/>
          <w:sz w:val="22"/>
          <w:lang w:val="fr-CA"/>
        </w:rPr>
        <w:t>s</w:t>
      </w:r>
      <w:r>
        <w:rPr>
          <w:rFonts w:ascii="Arial" w:hAnsi="Arial" w:cs="Arial"/>
          <w:b w:val="0"/>
          <w:bCs/>
          <w:sz w:val="22"/>
          <w:lang w:val="fr-CA"/>
        </w:rPr>
        <w:t>i leurs symptômes sont légers ou inexistants.</w:t>
      </w:r>
      <w:r w:rsidR="001B7C7A" w:rsidRPr="00FD5659">
        <w:rPr>
          <w:rFonts w:ascii="Arial" w:hAnsi="Arial" w:cs="Arial"/>
          <w:b w:val="0"/>
          <w:bCs/>
          <w:sz w:val="22"/>
          <w:lang w:val="fr-CA"/>
        </w:rPr>
        <w:t xml:space="preserve"> </w:t>
      </w:r>
      <w:r>
        <w:rPr>
          <w:rFonts w:ascii="Arial" w:hAnsi="Arial" w:cs="Arial"/>
          <w:b w:val="0"/>
          <w:bCs/>
          <w:sz w:val="22"/>
          <w:lang w:val="fr-CA"/>
        </w:rPr>
        <w:t xml:space="preserve">C’est pourquoi la pleine vaccination (recevoir deux doses d’un vaccin à base d’ARNm approuvé) </w:t>
      </w:r>
      <w:r w:rsidR="001B7C7A" w:rsidRPr="00FD5659">
        <w:rPr>
          <w:rFonts w:ascii="Arial" w:hAnsi="Arial" w:cs="Arial"/>
          <w:b w:val="0"/>
          <w:bCs/>
          <w:sz w:val="22"/>
          <w:lang w:val="fr-CA"/>
        </w:rPr>
        <w:t>est essentiel</w:t>
      </w:r>
      <w:r>
        <w:rPr>
          <w:rFonts w:ascii="Arial" w:hAnsi="Arial" w:cs="Arial"/>
          <w:b w:val="0"/>
          <w:bCs/>
          <w:sz w:val="22"/>
          <w:lang w:val="fr-CA"/>
        </w:rPr>
        <w:t>le</w:t>
      </w:r>
      <w:r w:rsidR="001B7C7A" w:rsidRPr="00FD5659">
        <w:rPr>
          <w:rFonts w:ascii="Arial" w:hAnsi="Arial" w:cs="Arial"/>
          <w:b w:val="0"/>
          <w:bCs/>
          <w:sz w:val="22"/>
          <w:lang w:val="fr-CA"/>
        </w:rPr>
        <w:t xml:space="preserve"> à </w:t>
      </w:r>
      <w:r w:rsidR="00BF249C">
        <w:rPr>
          <w:rFonts w:ascii="Arial" w:hAnsi="Arial" w:cs="Arial"/>
          <w:b w:val="0"/>
          <w:bCs/>
          <w:sz w:val="22"/>
          <w:lang w:val="fr-CA"/>
        </w:rPr>
        <w:br/>
      </w:r>
      <w:r w:rsidR="001B7C7A" w:rsidRPr="00FD5659">
        <w:rPr>
          <w:rFonts w:ascii="Arial" w:hAnsi="Arial" w:cs="Arial"/>
          <w:b w:val="0"/>
          <w:bCs/>
          <w:sz w:val="22"/>
          <w:lang w:val="fr-CA"/>
        </w:rPr>
        <w:t xml:space="preserve">la protection des jeunes, </w:t>
      </w:r>
      <w:r>
        <w:rPr>
          <w:rFonts w:ascii="Arial" w:hAnsi="Arial" w:cs="Arial"/>
          <w:b w:val="0"/>
          <w:bCs/>
          <w:sz w:val="22"/>
          <w:lang w:val="fr-CA"/>
        </w:rPr>
        <w:t xml:space="preserve">de leur famille et </w:t>
      </w:r>
      <w:r w:rsidR="002F673F">
        <w:rPr>
          <w:rFonts w:ascii="Arial" w:hAnsi="Arial" w:cs="Arial"/>
          <w:b w:val="0"/>
          <w:bCs/>
          <w:sz w:val="22"/>
          <w:lang w:val="fr-CA"/>
        </w:rPr>
        <w:t xml:space="preserve">de </w:t>
      </w:r>
      <w:r>
        <w:rPr>
          <w:rFonts w:ascii="Arial" w:hAnsi="Arial" w:cs="Arial"/>
          <w:b w:val="0"/>
          <w:bCs/>
          <w:sz w:val="22"/>
          <w:lang w:val="fr-CA"/>
        </w:rPr>
        <w:t>nos communautés</w:t>
      </w:r>
      <w:r w:rsidR="001B7C7A" w:rsidRPr="00FD5659">
        <w:rPr>
          <w:rFonts w:ascii="Arial" w:hAnsi="Arial" w:cs="Arial"/>
          <w:b w:val="0"/>
          <w:bCs/>
          <w:sz w:val="22"/>
          <w:lang w:val="fr-CA"/>
        </w:rPr>
        <w:t xml:space="preserve">. </w:t>
      </w:r>
      <w:r w:rsidRPr="00FD5659">
        <w:rPr>
          <w:rFonts w:ascii="Arial" w:hAnsi="Arial" w:cs="Arial"/>
          <w:b w:val="0"/>
          <w:bCs/>
          <w:sz w:val="22"/>
          <w:lang w:val="fr-CA"/>
        </w:rPr>
        <w:t xml:space="preserve">Au cours de </w:t>
      </w:r>
      <w:r w:rsidR="00BF249C">
        <w:rPr>
          <w:rFonts w:ascii="Arial" w:hAnsi="Arial" w:cs="Arial"/>
          <w:b w:val="0"/>
          <w:bCs/>
          <w:sz w:val="22"/>
          <w:lang w:val="fr-CA"/>
        </w:rPr>
        <w:br/>
      </w:r>
      <w:r w:rsidRPr="00FD5659">
        <w:rPr>
          <w:rFonts w:ascii="Arial" w:hAnsi="Arial" w:cs="Arial"/>
          <w:b w:val="0"/>
          <w:bCs/>
          <w:sz w:val="22"/>
          <w:lang w:val="fr-CA"/>
        </w:rPr>
        <w:t xml:space="preserve">la pandémie, les jeunes ont manqué bien des </w:t>
      </w:r>
      <w:r w:rsidR="001B7C7A" w:rsidRPr="00FD5659">
        <w:rPr>
          <w:rFonts w:ascii="Arial" w:hAnsi="Arial" w:cs="Arial"/>
          <w:b w:val="0"/>
          <w:bCs/>
          <w:sz w:val="22"/>
          <w:lang w:val="fr-CA"/>
        </w:rPr>
        <w:t>activit</w:t>
      </w:r>
      <w:r w:rsidRPr="00FD5659">
        <w:rPr>
          <w:rFonts w:ascii="Arial" w:hAnsi="Arial" w:cs="Arial"/>
          <w:b w:val="0"/>
          <w:bCs/>
          <w:sz w:val="22"/>
          <w:lang w:val="fr-CA"/>
        </w:rPr>
        <w:t>é</w:t>
      </w:r>
      <w:r w:rsidR="001B7C7A" w:rsidRPr="00FD5659">
        <w:rPr>
          <w:rFonts w:ascii="Arial" w:hAnsi="Arial" w:cs="Arial"/>
          <w:b w:val="0"/>
          <w:bCs/>
          <w:sz w:val="22"/>
          <w:lang w:val="fr-CA"/>
        </w:rPr>
        <w:t xml:space="preserve">s </w:t>
      </w:r>
      <w:r>
        <w:rPr>
          <w:rFonts w:ascii="Arial" w:hAnsi="Arial" w:cs="Arial"/>
          <w:b w:val="0"/>
          <w:bCs/>
          <w:sz w:val="22"/>
          <w:lang w:val="fr-CA"/>
        </w:rPr>
        <w:t>qui jouent un rôle primordial dans leur développement émotionnel et social.</w:t>
      </w:r>
      <w:r w:rsidR="001B7C7A" w:rsidRPr="00FD5659">
        <w:rPr>
          <w:rFonts w:ascii="Arial" w:hAnsi="Arial" w:cs="Arial"/>
          <w:b w:val="0"/>
          <w:bCs/>
          <w:sz w:val="22"/>
          <w:lang w:val="fr-CA"/>
        </w:rPr>
        <w:t xml:space="preserve"> </w:t>
      </w:r>
      <w:r w:rsidRPr="00FD5659">
        <w:rPr>
          <w:rFonts w:ascii="Arial" w:hAnsi="Arial" w:cs="Arial"/>
          <w:b w:val="0"/>
          <w:bCs/>
          <w:sz w:val="22"/>
          <w:lang w:val="fr-CA"/>
        </w:rPr>
        <w:t xml:space="preserve">Appliquer les </w:t>
      </w:r>
      <w:r w:rsidR="001B7C7A" w:rsidRPr="00FD5659">
        <w:rPr>
          <w:rFonts w:ascii="Arial" w:hAnsi="Arial" w:cs="Arial"/>
          <w:b w:val="0"/>
          <w:bCs/>
          <w:sz w:val="22"/>
          <w:lang w:val="fr-CA"/>
        </w:rPr>
        <w:t xml:space="preserve">mesures de protection contre la COVID </w:t>
      </w:r>
      <w:r w:rsidRPr="00FD5659">
        <w:rPr>
          <w:rFonts w:ascii="Arial" w:hAnsi="Arial" w:cs="Arial"/>
          <w:b w:val="0"/>
          <w:bCs/>
          <w:sz w:val="22"/>
          <w:lang w:val="fr-CA"/>
        </w:rPr>
        <w:t>et comp</w:t>
      </w:r>
      <w:r>
        <w:rPr>
          <w:rFonts w:ascii="Arial" w:hAnsi="Arial" w:cs="Arial"/>
          <w:b w:val="0"/>
          <w:bCs/>
          <w:sz w:val="22"/>
          <w:lang w:val="fr-CA"/>
        </w:rPr>
        <w:t xml:space="preserve">léter la série vaccinale sont des stratégies clés pour </w:t>
      </w:r>
      <w:r w:rsidR="002F673F">
        <w:rPr>
          <w:rFonts w:ascii="Arial" w:hAnsi="Arial" w:cs="Arial"/>
          <w:b w:val="0"/>
          <w:bCs/>
          <w:sz w:val="22"/>
          <w:lang w:val="fr-CA"/>
        </w:rPr>
        <w:t>que</w:t>
      </w:r>
      <w:r w:rsidR="001B7C7A" w:rsidRPr="00FD5659">
        <w:rPr>
          <w:rFonts w:ascii="Arial" w:hAnsi="Arial" w:cs="Arial"/>
          <w:b w:val="0"/>
          <w:bCs/>
          <w:sz w:val="22"/>
          <w:lang w:val="fr-CA"/>
        </w:rPr>
        <w:t xml:space="preserve"> les écoles </w:t>
      </w:r>
      <w:r w:rsidR="002F673F">
        <w:rPr>
          <w:rFonts w:ascii="Arial" w:hAnsi="Arial" w:cs="Arial"/>
          <w:b w:val="0"/>
          <w:bCs/>
          <w:sz w:val="22"/>
          <w:lang w:val="fr-CA"/>
        </w:rPr>
        <w:t xml:space="preserve">restent </w:t>
      </w:r>
      <w:r w:rsidR="001B7C7A" w:rsidRPr="00FD5659">
        <w:rPr>
          <w:rFonts w:ascii="Arial" w:hAnsi="Arial" w:cs="Arial"/>
          <w:b w:val="0"/>
          <w:bCs/>
          <w:sz w:val="22"/>
          <w:lang w:val="fr-CA"/>
        </w:rPr>
        <w:t xml:space="preserve">ouvertes </w:t>
      </w:r>
      <w:r>
        <w:rPr>
          <w:rFonts w:ascii="Arial" w:hAnsi="Arial" w:cs="Arial"/>
          <w:b w:val="0"/>
          <w:bCs/>
          <w:sz w:val="22"/>
          <w:lang w:val="fr-CA"/>
        </w:rPr>
        <w:t xml:space="preserve">et </w:t>
      </w:r>
      <w:r w:rsidR="002F673F">
        <w:rPr>
          <w:rFonts w:ascii="Arial" w:hAnsi="Arial" w:cs="Arial"/>
          <w:b w:val="0"/>
          <w:bCs/>
          <w:sz w:val="22"/>
          <w:lang w:val="fr-CA"/>
        </w:rPr>
        <w:t>que</w:t>
      </w:r>
      <w:r>
        <w:rPr>
          <w:rFonts w:ascii="Arial" w:hAnsi="Arial" w:cs="Arial"/>
          <w:b w:val="0"/>
          <w:bCs/>
          <w:sz w:val="22"/>
          <w:lang w:val="fr-CA"/>
        </w:rPr>
        <w:t xml:space="preserve"> nos enfants</w:t>
      </w:r>
      <w:r w:rsidR="002F673F">
        <w:rPr>
          <w:rFonts w:ascii="Arial" w:hAnsi="Arial" w:cs="Arial"/>
          <w:b w:val="0"/>
          <w:bCs/>
          <w:sz w:val="22"/>
          <w:lang w:val="fr-CA"/>
        </w:rPr>
        <w:t xml:space="preserve"> conservent un sentiment </w:t>
      </w:r>
      <w:r w:rsidR="00BF249C">
        <w:rPr>
          <w:rFonts w:ascii="Arial" w:hAnsi="Arial" w:cs="Arial"/>
          <w:b w:val="0"/>
          <w:bCs/>
          <w:sz w:val="22"/>
          <w:lang w:val="fr-CA"/>
        </w:rPr>
        <w:br/>
      </w:r>
      <w:r w:rsidR="002F673F">
        <w:rPr>
          <w:rFonts w:ascii="Arial" w:hAnsi="Arial" w:cs="Arial"/>
          <w:b w:val="0"/>
          <w:bCs/>
          <w:sz w:val="22"/>
          <w:lang w:val="fr-CA"/>
        </w:rPr>
        <w:t>de normalité</w:t>
      </w:r>
      <w:r w:rsidR="001B7C7A" w:rsidRPr="00FD5659">
        <w:rPr>
          <w:rFonts w:ascii="Arial" w:hAnsi="Arial" w:cs="Arial"/>
          <w:b w:val="0"/>
          <w:bCs/>
          <w:sz w:val="22"/>
          <w:lang w:val="fr-CA"/>
        </w:rPr>
        <w:t>.</w:t>
      </w:r>
    </w:p>
    <w:p w14:paraId="2E5E034A" w14:textId="77777777" w:rsidR="005B3401" w:rsidRDefault="005B3401" w:rsidP="005B3401">
      <w:pPr>
        <w:rPr>
          <w:rFonts w:ascii="Arial" w:hAnsi="Arial" w:cs="Arial"/>
          <w:b w:val="0"/>
          <w:bCs/>
          <w:sz w:val="22"/>
          <w:lang w:val="fr-CA"/>
        </w:rPr>
        <w:sectPr w:rsidR="005B3401" w:rsidSect="005B3401">
          <w:headerReference w:type="default" r:id="rId12"/>
          <w:footerReference w:type="default" r:id="rId13"/>
          <w:pgSz w:w="12240" w:h="15840" w:code="1"/>
          <w:pgMar w:top="3150" w:right="2970" w:bottom="1170" w:left="1080" w:header="720" w:footer="326" w:gutter="0"/>
          <w:cols w:space="720"/>
          <w:docGrid w:linePitch="360"/>
        </w:sectPr>
      </w:pPr>
    </w:p>
    <w:p w14:paraId="1BF99E77" w14:textId="77777777" w:rsidR="00F11011" w:rsidRPr="00071D7F" w:rsidRDefault="00F11011" w:rsidP="00F11011">
      <w:pPr>
        <w:rPr>
          <w:rFonts w:ascii="Arial" w:hAnsi="Arial" w:cs="Arial"/>
          <w:b w:val="0"/>
          <w:bCs/>
          <w:sz w:val="22"/>
          <w:lang w:val="fr-CA" w:eastAsia="en-CA"/>
        </w:rPr>
      </w:pPr>
      <w:r w:rsidRPr="00071D7F">
        <w:rPr>
          <w:rFonts w:ascii="Arial" w:hAnsi="Arial" w:cs="Arial"/>
          <w:b w:val="0"/>
          <w:bCs/>
          <w:sz w:val="22"/>
          <w:lang w:val="fr-CA" w:eastAsia="en-CA"/>
        </w:rPr>
        <w:lastRenderedPageBreak/>
        <w:t>Madame,</w:t>
      </w:r>
    </w:p>
    <w:p w14:paraId="5240EE08" w14:textId="77777777" w:rsidR="00F11011" w:rsidRDefault="00F11011" w:rsidP="00F11011">
      <w:pPr>
        <w:rPr>
          <w:rFonts w:ascii="Arial" w:hAnsi="Arial" w:cs="Arial"/>
          <w:b w:val="0"/>
          <w:bCs/>
          <w:sz w:val="22"/>
          <w:lang w:val="fr-CA" w:eastAsia="en-CA"/>
        </w:rPr>
      </w:pPr>
      <w:r w:rsidRPr="00071D7F">
        <w:rPr>
          <w:rFonts w:ascii="Arial" w:hAnsi="Arial" w:cs="Arial"/>
          <w:b w:val="0"/>
          <w:bCs/>
          <w:sz w:val="22"/>
          <w:lang w:val="fr-CA" w:eastAsia="en-CA"/>
        </w:rPr>
        <w:t>Monsieur,</w:t>
      </w:r>
    </w:p>
    <w:p w14:paraId="1FF88898" w14:textId="5C4D82F1" w:rsidR="00F11011" w:rsidRDefault="00F11011" w:rsidP="00F11011">
      <w:pPr>
        <w:rPr>
          <w:rFonts w:ascii="Arial" w:hAnsi="Arial" w:cs="Arial"/>
          <w:b w:val="0"/>
          <w:bCs/>
          <w:sz w:val="22"/>
          <w:lang w:val="fr-CA" w:eastAsia="en-CA"/>
        </w:rPr>
      </w:pPr>
      <w:r w:rsidRPr="00F11011">
        <w:rPr>
          <w:rFonts w:ascii="Arial" w:hAnsi="Arial" w:cs="Arial"/>
          <w:b w:val="0"/>
          <w:bCs/>
          <w:sz w:val="22"/>
          <w:lang w:val="fr-CA" w:eastAsia="en-CA"/>
        </w:rPr>
        <w:t>Objet : Séances de vaccination contre la COVID-19 en milieu scolaire</w:t>
      </w:r>
    </w:p>
    <w:p w14:paraId="741090B5" w14:textId="77777777" w:rsidR="00F11011" w:rsidRPr="00324582" w:rsidRDefault="00F11011" w:rsidP="00F11011">
      <w:pPr>
        <w:rPr>
          <w:rFonts w:ascii="Arial" w:hAnsi="Arial" w:cs="Arial"/>
          <w:b w:val="0"/>
          <w:bCs/>
          <w:sz w:val="22"/>
          <w:lang w:val="fr-CA" w:eastAsia="en-CA"/>
        </w:rPr>
      </w:pPr>
      <w:r>
        <w:rPr>
          <w:rFonts w:ascii="Arial" w:hAnsi="Arial" w:cs="Arial"/>
          <w:b w:val="0"/>
          <w:bCs/>
          <w:sz w:val="22"/>
          <w:lang w:val="fr-CA" w:eastAsia="en-CA"/>
        </w:rPr>
        <w:t>1 septembre</w:t>
      </w:r>
      <w:r w:rsidRPr="00071D7F">
        <w:rPr>
          <w:rFonts w:ascii="Arial" w:hAnsi="Arial" w:cs="Arial"/>
          <w:b w:val="0"/>
          <w:bCs/>
          <w:sz w:val="22"/>
          <w:lang w:val="fr-CA" w:eastAsia="en-CA"/>
        </w:rPr>
        <w:t> 2021</w:t>
      </w:r>
    </w:p>
    <w:p w14:paraId="24A549E5" w14:textId="6CC0F876" w:rsidR="00F11011" w:rsidRPr="00F11011" w:rsidRDefault="00F11011" w:rsidP="00F11011">
      <w:pPr>
        <w:rPr>
          <w:rFonts w:ascii="Arial" w:hAnsi="Arial" w:cs="Arial"/>
          <w:b w:val="0"/>
          <w:bCs/>
          <w:sz w:val="22"/>
          <w:lang w:val="fr-CA" w:eastAsia="en-CA"/>
        </w:rPr>
      </w:pPr>
      <w:r>
        <w:rPr>
          <w:rFonts w:ascii="Arial" w:hAnsi="Arial" w:cs="Arial"/>
          <w:b w:val="0"/>
          <w:bCs/>
          <w:sz w:val="22"/>
          <w:lang w:val="fr-CA" w:eastAsia="en-CA"/>
        </w:rPr>
        <w:t>Page 2</w:t>
      </w:r>
    </w:p>
    <w:p w14:paraId="2FF7EF0F" w14:textId="77777777" w:rsidR="00F11011" w:rsidRDefault="00F11011" w:rsidP="005B3401">
      <w:pPr>
        <w:pStyle w:val="Heading1"/>
        <w:jc w:val="left"/>
        <w:rPr>
          <w:rStyle w:val="Heading1Char"/>
          <w:rFonts w:ascii="Arial" w:hAnsi="Arial" w:cs="Arial"/>
          <w:b/>
          <w:color w:val="auto"/>
          <w:sz w:val="22"/>
          <w:lang w:val="fr-CA"/>
        </w:rPr>
      </w:pPr>
    </w:p>
    <w:p w14:paraId="541F7970" w14:textId="4484A698" w:rsidR="00BC6096" w:rsidRPr="0027601E" w:rsidRDefault="0027601E" w:rsidP="005B3401">
      <w:pPr>
        <w:pStyle w:val="Heading1"/>
        <w:jc w:val="left"/>
        <w:rPr>
          <w:rStyle w:val="Heading1Char"/>
          <w:rFonts w:ascii="Arial" w:hAnsi="Arial" w:cs="Arial"/>
          <w:b/>
          <w:color w:val="auto"/>
          <w:sz w:val="22"/>
          <w:lang w:val="fr-CA"/>
        </w:rPr>
      </w:pPr>
      <w:r w:rsidRPr="0027601E">
        <w:rPr>
          <w:rStyle w:val="Heading1Char"/>
          <w:rFonts w:ascii="Arial" w:hAnsi="Arial" w:cs="Arial"/>
          <w:b/>
          <w:color w:val="auto"/>
          <w:sz w:val="22"/>
          <w:lang w:val="fr-CA"/>
        </w:rPr>
        <w:t>Les enfants pleinement vaccin</w:t>
      </w:r>
      <w:r w:rsidR="002F673F">
        <w:rPr>
          <w:rStyle w:val="Heading1Char"/>
          <w:rFonts w:ascii="Arial" w:hAnsi="Arial" w:cs="Arial"/>
          <w:b/>
          <w:color w:val="auto"/>
          <w:sz w:val="22"/>
          <w:lang w:val="fr-CA"/>
        </w:rPr>
        <w:t>é</w:t>
      </w:r>
      <w:r w:rsidRPr="0027601E">
        <w:rPr>
          <w:rStyle w:val="Heading1Char"/>
          <w:rFonts w:ascii="Arial" w:hAnsi="Arial" w:cs="Arial"/>
          <w:b/>
          <w:color w:val="auto"/>
          <w:sz w:val="22"/>
          <w:lang w:val="fr-CA"/>
        </w:rPr>
        <w:t xml:space="preserve">s pourront-ils rester à l’école en cas d’exposition à la </w:t>
      </w:r>
      <w:r w:rsidR="001B7C7A" w:rsidRPr="0027601E">
        <w:rPr>
          <w:rStyle w:val="Heading1Char"/>
          <w:rFonts w:ascii="Arial" w:hAnsi="Arial" w:cs="Arial"/>
          <w:b/>
          <w:color w:val="auto"/>
          <w:sz w:val="22"/>
          <w:lang w:val="fr-CA"/>
        </w:rPr>
        <w:t xml:space="preserve">COVID-19? </w:t>
      </w:r>
    </w:p>
    <w:p w14:paraId="5682A35D" w14:textId="77777777" w:rsidR="00BC6096" w:rsidRPr="0027601E" w:rsidRDefault="00BC6096" w:rsidP="005B3401">
      <w:pPr>
        <w:rPr>
          <w:rFonts w:ascii="Arial" w:hAnsi="Arial" w:cs="Arial"/>
          <w:b w:val="0"/>
          <w:bCs/>
          <w:lang w:val="fr-CA"/>
        </w:rPr>
      </w:pPr>
    </w:p>
    <w:p w14:paraId="6CC21347" w14:textId="227C131C" w:rsidR="00BC6096" w:rsidRPr="0027601E" w:rsidRDefault="0027601E" w:rsidP="005B3401">
      <w:pPr>
        <w:pStyle w:val="Heading1"/>
        <w:jc w:val="left"/>
        <w:rPr>
          <w:rFonts w:ascii="Arial" w:hAnsi="Arial" w:cs="Arial"/>
          <w:i w:val="0"/>
          <w:iCs w:val="0"/>
          <w:color w:val="auto"/>
          <w:sz w:val="22"/>
          <w:lang w:val="fr-CA"/>
        </w:rPr>
      </w:pPr>
      <w:r w:rsidRPr="0027601E">
        <w:rPr>
          <w:rFonts w:ascii="Arial" w:hAnsi="Arial" w:cs="Arial"/>
          <w:i w:val="0"/>
          <w:iCs w:val="0"/>
          <w:color w:val="auto"/>
          <w:sz w:val="22"/>
          <w:lang w:val="fr-CA"/>
        </w:rPr>
        <w:t>Oui, dans la plupart des cas</w:t>
      </w:r>
      <w:r w:rsidR="001B7C7A" w:rsidRPr="0027601E">
        <w:rPr>
          <w:rFonts w:ascii="Arial" w:hAnsi="Arial" w:cs="Arial"/>
          <w:i w:val="0"/>
          <w:iCs w:val="0"/>
          <w:color w:val="auto"/>
          <w:sz w:val="22"/>
          <w:lang w:val="fr-CA"/>
        </w:rPr>
        <w:t xml:space="preserve">, </w:t>
      </w:r>
      <w:r w:rsidRPr="0027601E">
        <w:rPr>
          <w:rFonts w:ascii="Arial" w:hAnsi="Arial" w:cs="Arial"/>
          <w:i w:val="0"/>
          <w:iCs w:val="0"/>
          <w:color w:val="auto"/>
          <w:sz w:val="22"/>
          <w:lang w:val="fr-CA"/>
        </w:rPr>
        <w:t xml:space="preserve">les enfants pleinement vaccinés qui ne présentent aucun symptôme n’auront pas à s’isoler et </w:t>
      </w:r>
      <w:r w:rsidR="002F673F">
        <w:rPr>
          <w:rFonts w:ascii="Arial" w:hAnsi="Arial" w:cs="Arial"/>
          <w:i w:val="0"/>
          <w:iCs w:val="0"/>
          <w:color w:val="auto"/>
          <w:sz w:val="22"/>
          <w:lang w:val="fr-CA"/>
        </w:rPr>
        <w:t xml:space="preserve">à </w:t>
      </w:r>
      <w:r w:rsidRPr="0027601E">
        <w:rPr>
          <w:rFonts w:ascii="Arial" w:hAnsi="Arial" w:cs="Arial"/>
          <w:i w:val="0"/>
          <w:iCs w:val="0"/>
          <w:color w:val="auto"/>
          <w:sz w:val="22"/>
          <w:lang w:val="fr-CA"/>
        </w:rPr>
        <w:t>s’absenter de l’école</w:t>
      </w:r>
      <w:r>
        <w:rPr>
          <w:rFonts w:ascii="Arial" w:hAnsi="Arial" w:cs="Arial"/>
          <w:i w:val="0"/>
          <w:iCs w:val="0"/>
          <w:color w:val="auto"/>
          <w:sz w:val="22"/>
          <w:lang w:val="fr-CA"/>
        </w:rPr>
        <w:t xml:space="preserve">, même en cas d’exposition à un cas de </w:t>
      </w:r>
      <w:r w:rsidR="001B7C7A" w:rsidRPr="0027601E">
        <w:rPr>
          <w:rFonts w:ascii="Arial" w:hAnsi="Arial" w:cs="Arial"/>
          <w:i w:val="0"/>
          <w:iCs w:val="0"/>
          <w:color w:val="auto"/>
          <w:sz w:val="22"/>
          <w:lang w:val="fr-CA"/>
        </w:rPr>
        <w:t xml:space="preserve">COVID-19. </w:t>
      </w:r>
      <w:r w:rsidRPr="0027601E">
        <w:rPr>
          <w:rFonts w:ascii="Arial" w:hAnsi="Arial" w:cs="Arial"/>
          <w:i w:val="0"/>
          <w:iCs w:val="0"/>
          <w:color w:val="auto"/>
          <w:sz w:val="22"/>
          <w:lang w:val="fr-CA"/>
        </w:rPr>
        <w:t>Des e</w:t>
      </w:r>
      <w:r w:rsidR="001B7C7A" w:rsidRPr="0027601E">
        <w:rPr>
          <w:rFonts w:ascii="Arial" w:hAnsi="Arial" w:cs="Arial"/>
          <w:i w:val="0"/>
          <w:iCs w:val="0"/>
          <w:color w:val="auto"/>
          <w:sz w:val="22"/>
          <w:lang w:val="fr-CA"/>
        </w:rPr>
        <w:t xml:space="preserve">xceptions </w:t>
      </w:r>
      <w:r w:rsidRPr="0027601E">
        <w:rPr>
          <w:rFonts w:ascii="Arial" w:hAnsi="Arial" w:cs="Arial"/>
          <w:i w:val="0"/>
          <w:iCs w:val="0"/>
          <w:color w:val="auto"/>
          <w:sz w:val="22"/>
          <w:lang w:val="fr-CA"/>
        </w:rPr>
        <w:t>s’appliquent</w:t>
      </w:r>
      <w:r w:rsidR="0053031A">
        <w:rPr>
          <w:rFonts w:ascii="Arial" w:hAnsi="Arial" w:cs="Arial"/>
          <w:i w:val="0"/>
          <w:iCs w:val="0"/>
          <w:color w:val="auto"/>
          <w:sz w:val="22"/>
          <w:lang w:val="fr-CA"/>
        </w:rPr>
        <w:t xml:space="preserve"> </w:t>
      </w:r>
      <w:r w:rsidR="002F673F">
        <w:rPr>
          <w:rFonts w:ascii="Arial" w:hAnsi="Arial" w:cs="Arial"/>
          <w:i w:val="0"/>
          <w:iCs w:val="0"/>
          <w:color w:val="auto"/>
          <w:sz w:val="22"/>
          <w:lang w:val="fr-CA"/>
        </w:rPr>
        <w:t xml:space="preserve">en cas de </w:t>
      </w:r>
      <w:r>
        <w:rPr>
          <w:rFonts w:ascii="Arial" w:hAnsi="Arial" w:cs="Arial"/>
          <w:i w:val="0"/>
          <w:iCs w:val="0"/>
          <w:color w:val="auto"/>
          <w:sz w:val="22"/>
          <w:lang w:val="fr-CA"/>
        </w:rPr>
        <w:t xml:space="preserve">symptômes </w:t>
      </w:r>
      <w:r w:rsidR="005B61BD">
        <w:rPr>
          <w:rFonts w:ascii="Arial" w:hAnsi="Arial" w:cs="Arial"/>
          <w:i w:val="0"/>
          <w:iCs w:val="0"/>
          <w:color w:val="auto"/>
          <w:sz w:val="22"/>
          <w:lang w:val="fr-CA"/>
        </w:rPr>
        <w:t xml:space="preserve">et dans certaines </w:t>
      </w:r>
      <w:r w:rsidR="001B7C7A" w:rsidRPr="0027601E">
        <w:rPr>
          <w:rFonts w:ascii="Arial" w:hAnsi="Arial" w:cs="Arial"/>
          <w:i w:val="0"/>
          <w:iCs w:val="0"/>
          <w:color w:val="auto"/>
          <w:sz w:val="22"/>
          <w:lang w:val="fr-CA"/>
        </w:rPr>
        <w:t>situations</w:t>
      </w:r>
      <w:r w:rsidR="005B61BD">
        <w:rPr>
          <w:rFonts w:ascii="Arial" w:hAnsi="Arial" w:cs="Arial"/>
          <w:i w:val="0"/>
          <w:iCs w:val="0"/>
          <w:color w:val="auto"/>
          <w:sz w:val="22"/>
          <w:lang w:val="fr-CA"/>
        </w:rPr>
        <w:t>,</w:t>
      </w:r>
      <w:r w:rsidR="001B7C7A" w:rsidRPr="0027601E">
        <w:rPr>
          <w:rFonts w:ascii="Arial" w:hAnsi="Arial" w:cs="Arial"/>
          <w:i w:val="0"/>
          <w:iCs w:val="0"/>
          <w:color w:val="auto"/>
          <w:sz w:val="22"/>
          <w:lang w:val="fr-CA"/>
        </w:rPr>
        <w:t xml:space="preserve"> suivant les directives de Santé publique. </w:t>
      </w:r>
    </w:p>
    <w:p w14:paraId="6C6A8B98" w14:textId="77777777" w:rsidR="00BC6096" w:rsidRPr="0027601E" w:rsidRDefault="00BC6096" w:rsidP="00F12953">
      <w:pPr>
        <w:rPr>
          <w:rFonts w:ascii="Arial" w:hAnsi="Arial" w:cs="Arial"/>
          <w:b w:val="0"/>
          <w:bCs/>
          <w:sz w:val="22"/>
          <w:lang w:val="fr-CA"/>
        </w:rPr>
      </w:pPr>
    </w:p>
    <w:p w14:paraId="3F912129" w14:textId="43F6D1B4" w:rsidR="00F12953" w:rsidRPr="00784B45" w:rsidRDefault="00784B45" w:rsidP="00F12953">
      <w:pPr>
        <w:pStyle w:val="Heading1"/>
        <w:jc w:val="left"/>
        <w:rPr>
          <w:rFonts w:ascii="Arial" w:hAnsi="Arial" w:cs="Arial"/>
          <w:b/>
          <w:bCs w:val="0"/>
          <w:i w:val="0"/>
          <w:iCs w:val="0"/>
          <w:color w:val="auto"/>
          <w:sz w:val="22"/>
          <w:lang w:val="fr-CA"/>
        </w:rPr>
      </w:pPr>
      <w:r w:rsidRPr="00784B45">
        <w:rPr>
          <w:rFonts w:ascii="Arial" w:hAnsi="Arial" w:cs="Arial"/>
          <w:b/>
          <w:bCs w:val="0"/>
          <w:i w:val="0"/>
          <w:iCs w:val="0"/>
          <w:color w:val="auto"/>
          <w:sz w:val="22"/>
          <w:lang w:val="fr-CA"/>
        </w:rPr>
        <w:t xml:space="preserve">Les enfants non pleinement vaccinés devront-ils s’isoler en cas d’exposition à la </w:t>
      </w:r>
      <w:r w:rsidR="001B7C7A" w:rsidRPr="00784B45">
        <w:rPr>
          <w:rFonts w:ascii="Arial" w:hAnsi="Arial" w:cs="Arial"/>
          <w:b/>
          <w:bCs w:val="0"/>
          <w:i w:val="0"/>
          <w:iCs w:val="0"/>
          <w:color w:val="auto"/>
          <w:sz w:val="22"/>
          <w:lang w:val="fr-CA"/>
        </w:rPr>
        <w:t xml:space="preserve">COVID-19 </w:t>
      </w:r>
      <w:r w:rsidRPr="00784B45">
        <w:rPr>
          <w:rFonts w:ascii="Arial" w:hAnsi="Arial" w:cs="Arial"/>
          <w:b/>
          <w:bCs w:val="0"/>
          <w:i w:val="0"/>
          <w:iCs w:val="0"/>
          <w:color w:val="auto"/>
          <w:sz w:val="22"/>
          <w:lang w:val="fr-CA"/>
        </w:rPr>
        <w:t>ou d’écl</w:t>
      </w:r>
      <w:r>
        <w:rPr>
          <w:rFonts w:ascii="Arial" w:hAnsi="Arial" w:cs="Arial"/>
          <w:b/>
          <w:bCs w:val="0"/>
          <w:i w:val="0"/>
          <w:iCs w:val="0"/>
          <w:color w:val="auto"/>
          <w:sz w:val="22"/>
          <w:lang w:val="fr-CA"/>
        </w:rPr>
        <w:t>osion de la maladie</w:t>
      </w:r>
      <w:r w:rsidR="001B7C7A" w:rsidRPr="00784B45">
        <w:rPr>
          <w:rFonts w:ascii="Arial" w:hAnsi="Arial" w:cs="Arial"/>
          <w:b/>
          <w:bCs w:val="0"/>
          <w:i w:val="0"/>
          <w:iCs w:val="0"/>
          <w:color w:val="auto"/>
          <w:sz w:val="22"/>
          <w:lang w:val="fr-CA"/>
        </w:rPr>
        <w:t>?</w:t>
      </w:r>
    </w:p>
    <w:p w14:paraId="3DB1F5F7" w14:textId="77777777" w:rsidR="00F12953" w:rsidRPr="00784B45" w:rsidRDefault="00F12953" w:rsidP="00F12953">
      <w:pPr>
        <w:rPr>
          <w:lang w:val="fr-CA"/>
        </w:rPr>
      </w:pPr>
    </w:p>
    <w:p w14:paraId="6F35D6ED" w14:textId="6BE5C887" w:rsidR="00F12953" w:rsidRPr="00BE590E" w:rsidRDefault="00BE590E" w:rsidP="00F12953">
      <w:pPr>
        <w:rPr>
          <w:rStyle w:val="Heading1Char"/>
          <w:rFonts w:ascii="Arial" w:eastAsiaTheme="minorHAnsi" w:hAnsi="Arial" w:cs="Arial"/>
          <w:b w:val="0"/>
          <w:color w:val="auto"/>
          <w:sz w:val="22"/>
          <w:lang w:val="fr-CA"/>
        </w:rPr>
      </w:pPr>
      <w:r w:rsidRPr="00BE590E">
        <w:rPr>
          <w:rFonts w:ascii="Arial" w:hAnsi="Arial" w:cs="Arial"/>
          <w:b w:val="0"/>
          <w:bCs/>
          <w:sz w:val="22"/>
          <w:lang w:val="fr-CA"/>
        </w:rPr>
        <w:t xml:space="preserve">Oui, les enfants non pleinement vaccinés devront s’isoler pendant </w:t>
      </w:r>
      <w:r w:rsidR="001B7C7A" w:rsidRPr="00BE590E">
        <w:rPr>
          <w:rFonts w:ascii="Arial" w:hAnsi="Arial" w:cs="Arial"/>
          <w:b w:val="0"/>
          <w:bCs/>
          <w:sz w:val="22"/>
          <w:lang w:val="fr-CA"/>
        </w:rPr>
        <w:t xml:space="preserve">10 </w:t>
      </w:r>
      <w:r w:rsidRPr="00BE590E">
        <w:rPr>
          <w:rFonts w:ascii="Arial" w:hAnsi="Arial" w:cs="Arial"/>
          <w:b w:val="0"/>
          <w:bCs/>
          <w:sz w:val="22"/>
          <w:lang w:val="fr-CA"/>
        </w:rPr>
        <w:t xml:space="preserve">jours en cas </w:t>
      </w:r>
      <w:r>
        <w:rPr>
          <w:rFonts w:ascii="Arial" w:hAnsi="Arial" w:cs="Arial"/>
          <w:b w:val="0"/>
          <w:bCs/>
          <w:sz w:val="22"/>
          <w:lang w:val="fr-CA"/>
        </w:rPr>
        <w:t xml:space="preserve">d’exposition ou d’éclosion et sur </w:t>
      </w:r>
      <w:r w:rsidR="001B7C7A" w:rsidRPr="00BE590E">
        <w:rPr>
          <w:rFonts w:ascii="Arial" w:hAnsi="Arial" w:cs="Arial"/>
          <w:b w:val="0"/>
          <w:bCs/>
          <w:sz w:val="22"/>
          <w:lang w:val="fr-CA"/>
        </w:rPr>
        <w:t>recomm</w:t>
      </w:r>
      <w:r>
        <w:rPr>
          <w:rFonts w:ascii="Arial" w:hAnsi="Arial" w:cs="Arial"/>
          <w:b w:val="0"/>
          <w:bCs/>
          <w:sz w:val="22"/>
          <w:lang w:val="fr-CA"/>
        </w:rPr>
        <w:t>a</w:t>
      </w:r>
      <w:r w:rsidR="001B7C7A" w:rsidRPr="00BE590E">
        <w:rPr>
          <w:rFonts w:ascii="Arial" w:hAnsi="Arial" w:cs="Arial"/>
          <w:b w:val="0"/>
          <w:bCs/>
          <w:sz w:val="22"/>
          <w:lang w:val="fr-CA"/>
        </w:rPr>
        <w:t xml:space="preserve">ndation </w:t>
      </w:r>
      <w:r>
        <w:rPr>
          <w:rFonts w:ascii="Arial" w:hAnsi="Arial" w:cs="Arial"/>
          <w:b w:val="0"/>
          <w:bCs/>
          <w:sz w:val="22"/>
          <w:lang w:val="fr-CA"/>
        </w:rPr>
        <w:t>de Santé publique</w:t>
      </w:r>
      <w:r w:rsidR="001B7C7A" w:rsidRPr="00BE590E">
        <w:rPr>
          <w:rFonts w:ascii="Arial" w:hAnsi="Arial" w:cs="Arial"/>
          <w:b w:val="0"/>
          <w:bCs/>
          <w:sz w:val="22"/>
          <w:lang w:val="fr-CA"/>
        </w:rPr>
        <w:t xml:space="preserve">. </w:t>
      </w:r>
    </w:p>
    <w:p w14:paraId="7F8325E6" w14:textId="77777777" w:rsidR="00F12953" w:rsidRPr="00BE590E" w:rsidRDefault="00F12953" w:rsidP="00F12953">
      <w:pPr>
        <w:rPr>
          <w:rStyle w:val="Heading1Char"/>
          <w:rFonts w:ascii="Arial" w:eastAsiaTheme="minorHAnsi" w:hAnsi="Arial" w:cs="Arial"/>
          <w:b w:val="0"/>
          <w:color w:val="auto"/>
          <w:sz w:val="22"/>
          <w:lang w:val="fr-CA" w:eastAsia="en-CA"/>
        </w:rPr>
      </w:pPr>
    </w:p>
    <w:p w14:paraId="6551E6A8" w14:textId="2612AFF8" w:rsidR="00F12953" w:rsidRPr="00664F76" w:rsidRDefault="00664F76" w:rsidP="00F12953">
      <w:pPr>
        <w:rPr>
          <w:rStyle w:val="Heading1Char"/>
          <w:rFonts w:ascii="Arial" w:hAnsi="Arial" w:cs="Arial"/>
          <w:bCs w:val="0"/>
          <w:i w:val="0"/>
          <w:iCs w:val="0"/>
          <w:color w:val="auto"/>
          <w:sz w:val="22"/>
          <w:lang w:val="fr-CA"/>
        </w:rPr>
      </w:pPr>
      <w:r w:rsidRPr="00664F76">
        <w:rPr>
          <w:rStyle w:val="Heading1Char"/>
          <w:rFonts w:ascii="Arial" w:hAnsi="Arial" w:cs="Arial"/>
          <w:bCs w:val="0"/>
          <w:i w:val="0"/>
          <w:iCs w:val="0"/>
          <w:color w:val="auto"/>
          <w:sz w:val="22"/>
          <w:lang w:val="fr-CA"/>
        </w:rPr>
        <w:t xml:space="preserve">Comment dois-je aborder la question de la vaccination contre la </w:t>
      </w:r>
      <w:r w:rsidR="001B7C7A" w:rsidRPr="00664F76">
        <w:rPr>
          <w:rStyle w:val="Heading1Char"/>
          <w:rFonts w:ascii="Arial" w:hAnsi="Arial" w:cs="Arial"/>
          <w:bCs w:val="0"/>
          <w:i w:val="0"/>
          <w:iCs w:val="0"/>
          <w:color w:val="auto"/>
          <w:sz w:val="22"/>
          <w:lang w:val="fr-CA"/>
        </w:rPr>
        <w:t xml:space="preserve">COVID-19 </w:t>
      </w:r>
      <w:r>
        <w:rPr>
          <w:rStyle w:val="Heading1Char"/>
          <w:rFonts w:ascii="Arial" w:hAnsi="Arial" w:cs="Arial"/>
          <w:bCs w:val="0"/>
          <w:i w:val="0"/>
          <w:iCs w:val="0"/>
          <w:color w:val="auto"/>
          <w:sz w:val="22"/>
          <w:lang w:val="fr-CA"/>
        </w:rPr>
        <w:t>avec mon enfant</w:t>
      </w:r>
      <w:r w:rsidR="001B7C7A" w:rsidRPr="00664F76">
        <w:rPr>
          <w:rStyle w:val="Heading1Char"/>
          <w:rFonts w:ascii="Arial" w:hAnsi="Arial" w:cs="Arial"/>
          <w:bCs w:val="0"/>
          <w:i w:val="0"/>
          <w:iCs w:val="0"/>
          <w:color w:val="auto"/>
          <w:sz w:val="22"/>
          <w:lang w:val="fr-CA"/>
        </w:rPr>
        <w:t>?</w:t>
      </w:r>
    </w:p>
    <w:p w14:paraId="120AAFD9" w14:textId="0F2C75CD" w:rsidR="00F12953" w:rsidRPr="002148E6" w:rsidRDefault="00664F76" w:rsidP="00F12953">
      <w:pPr>
        <w:spacing w:before="100" w:beforeAutospacing="1" w:after="100" w:afterAutospacing="1"/>
        <w:rPr>
          <w:rFonts w:ascii="Arial" w:hAnsi="Arial" w:cs="Arial"/>
          <w:b w:val="0"/>
          <w:bCs/>
          <w:sz w:val="22"/>
          <w:lang w:val="fr-CA" w:eastAsia="en-CA"/>
        </w:rPr>
      </w:pPr>
      <w:r>
        <w:rPr>
          <w:rFonts w:ascii="Arial" w:hAnsi="Arial" w:cs="Arial"/>
          <w:b w:val="0"/>
          <w:bCs/>
          <w:sz w:val="22"/>
          <w:lang w:val="fr-CA" w:eastAsia="en-CA"/>
        </w:rPr>
        <w:t>Les p</w:t>
      </w:r>
      <w:r w:rsidR="001B7C7A" w:rsidRPr="00F12953">
        <w:rPr>
          <w:rFonts w:ascii="Arial" w:hAnsi="Arial" w:cs="Arial"/>
          <w:b w:val="0"/>
          <w:bCs/>
          <w:sz w:val="22"/>
          <w:lang w:val="fr-CA" w:eastAsia="en-CA"/>
        </w:rPr>
        <w:t>arents</w:t>
      </w:r>
      <w:r>
        <w:rPr>
          <w:rFonts w:ascii="Arial" w:hAnsi="Arial" w:cs="Arial"/>
          <w:b w:val="0"/>
          <w:bCs/>
          <w:sz w:val="22"/>
          <w:lang w:val="fr-CA" w:eastAsia="en-CA"/>
        </w:rPr>
        <w:t xml:space="preserve"> et les tuteurs</w:t>
      </w:r>
      <w:r w:rsidR="001B7C7A" w:rsidRPr="00F12953">
        <w:rPr>
          <w:rFonts w:ascii="Arial" w:hAnsi="Arial" w:cs="Arial"/>
          <w:b w:val="0"/>
          <w:bCs/>
          <w:sz w:val="22"/>
          <w:lang w:val="fr-CA" w:eastAsia="en-CA"/>
        </w:rPr>
        <w:t xml:space="preserve"> jouent un rôle clé lorsqu’il s’agit d’aider les jeunes à prendre une décision </w:t>
      </w:r>
      <w:r>
        <w:rPr>
          <w:rFonts w:ascii="Arial" w:hAnsi="Arial" w:cs="Arial"/>
          <w:b w:val="0"/>
          <w:bCs/>
          <w:sz w:val="22"/>
          <w:lang w:val="fr-CA" w:eastAsia="en-CA"/>
        </w:rPr>
        <w:t>éclairée concernant la</w:t>
      </w:r>
      <w:r w:rsidR="001B7C7A" w:rsidRPr="00F12953">
        <w:rPr>
          <w:rFonts w:ascii="Arial" w:hAnsi="Arial" w:cs="Arial"/>
          <w:b w:val="0"/>
          <w:bCs/>
          <w:sz w:val="22"/>
          <w:lang w:val="fr-CA" w:eastAsia="en-CA"/>
        </w:rPr>
        <w:t xml:space="preserve"> vaccination. </w:t>
      </w:r>
      <w:r w:rsidRPr="00664F76">
        <w:rPr>
          <w:rFonts w:ascii="Arial" w:hAnsi="Arial" w:cs="Arial"/>
          <w:b w:val="0"/>
          <w:bCs/>
          <w:sz w:val="22"/>
          <w:lang w:val="fr-CA" w:eastAsia="en-CA"/>
        </w:rPr>
        <w:t>Les p</w:t>
      </w:r>
      <w:r w:rsidR="001B7C7A" w:rsidRPr="00664F76">
        <w:rPr>
          <w:rFonts w:ascii="Arial" w:hAnsi="Arial" w:cs="Arial"/>
          <w:b w:val="0"/>
          <w:bCs/>
          <w:sz w:val="22"/>
          <w:lang w:val="fr-CA" w:eastAsia="en-CA"/>
        </w:rPr>
        <w:t xml:space="preserve">arents </w:t>
      </w:r>
      <w:r w:rsidRPr="00664F76">
        <w:rPr>
          <w:rFonts w:ascii="Arial" w:hAnsi="Arial" w:cs="Arial"/>
          <w:b w:val="0"/>
          <w:bCs/>
          <w:sz w:val="22"/>
          <w:lang w:val="fr-CA" w:eastAsia="en-CA"/>
        </w:rPr>
        <w:t xml:space="preserve">devraient répondre aux </w:t>
      </w:r>
      <w:r w:rsidR="001B7C7A" w:rsidRPr="00664F76">
        <w:rPr>
          <w:rFonts w:ascii="Arial" w:hAnsi="Arial" w:cs="Arial"/>
          <w:b w:val="0"/>
          <w:bCs/>
          <w:sz w:val="22"/>
          <w:lang w:val="fr-CA" w:eastAsia="en-CA"/>
        </w:rPr>
        <w:t xml:space="preserve">questions </w:t>
      </w:r>
      <w:r w:rsidRPr="00664F76">
        <w:rPr>
          <w:rFonts w:ascii="Arial" w:hAnsi="Arial" w:cs="Arial"/>
          <w:b w:val="0"/>
          <w:bCs/>
          <w:sz w:val="22"/>
          <w:lang w:val="fr-CA" w:eastAsia="en-CA"/>
        </w:rPr>
        <w:t xml:space="preserve">sur les avantages et les risques associés à la vaccination contre la </w:t>
      </w:r>
      <w:r w:rsidR="001B7C7A" w:rsidRPr="00664F76">
        <w:rPr>
          <w:rFonts w:ascii="Arial" w:hAnsi="Arial" w:cs="Arial"/>
          <w:b w:val="0"/>
          <w:bCs/>
          <w:sz w:val="22"/>
          <w:lang w:val="fr-CA" w:eastAsia="en-CA"/>
        </w:rPr>
        <w:t xml:space="preserve">COVID-19, </w:t>
      </w:r>
      <w:r w:rsidRPr="00664F76">
        <w:rPr>
          <w:rFonts w:ascii="Arial" w:hAnsi="Arial" w:cs="Arial"/>
          <w:b w:val="0"/>
          <w:bCs/>
          <w:sz w:val="22"/>
          <w:lang w:val="fr-CA" w:eastAsia="en-CA"/>
        </w:rPr>
        <w:t>ain</w:t>
      </w:r>
      <w:r>
        <w:rPr>
          <w:rFonts w:ascii="Arial" w:hAnsi="Arial" w:cs="Arial"/>
          <w:b w:val="0"/>
          <w:bCs/>
          <w:sz w:val="22"/>
          <w:lang w:val="fr-CA" w:eastAsia="en-CA"/>
        </w:rPr>
        <w:t>si que sur les conséquences d’une non-vaccination</w:t>
      </w:r>
      <w:r w:rsidR="001B7C7A" w:rsidRPr="00664F76">
        <w:rPr>
          <w:rFonts w:ascii="Arial" w:hAnsi="Arial" w:cs="Arial"/>
          <w:b w:val="0"/>
          <w:bCs/>
          <w:sz w:val="22"/>
          <w:lang w:val="fr-CA" w:eastAsia="en-CA"/>
        </w:rPr>
        <w:t xml:space="preserve">. </w:t>
      </w:r>
      <w:r>
        <w:rPr>
          <w:rFonts w:ascii="Arial" w:hAnsi="Arial" w:cs="Arial"/>
          <w:b w:val="0"/>
          <w:bCs/>
          <w:sz w:val="22"/>
          <w:lang w:val="fr-CA" w:eastAsia="en-CA"/>
        </w:rPr>
        <w:t xml:space="preserve">Afin de vous préparer, jetez un œil au site Web de </w:t>
      </w:r>
      <w:r w:rsidR="002F673F">
        <w:rPr>
          <w:rFonts w:ascii="Arial" w:hAnsi="Arial" w:cs="Arial"/>
          <w:b w:val="0"/>
          <w:bCs/>
          <w:sz w:val="22"/>
          <w:lang w:val="fr-CA" w:eastAsia="en-CA"/>
        </w:rPr>
        <w:t>La santé des enfants d’abord</w:t>
      </w:r>
      <w:r>
        <w:rPr>
          <w:rFonts w:ascii="Arial" w:hAnsi="Arial" w:cs="Arial"/>
          <w:b w:val="0"/>
          <w:bCs/>
          <w:sz w:val="22"/>
          <w:lang w:val="fr-CA" w:eastAsia="en-CA"/>
        </w:rPr>
        <w:t>,</w:t>
      </w:r>
      <w:r w:rsidR="001B7C7A" w:rsidRPr="00F12953">
        <w:rPr>
          <w:rFonts w:ascii="Arial" w:hAnsi="Arial" w:cs="Arial"/>
          <w:b w:val="0"/>
          <w:bCs/>
          <w:sz w:val="22"/>
          <w:lang w:val="fr-CA"/>
        </w:rPr>
        <w:t xml:space="preserve"> à l’adresse </w:t>
      </w:r>
      <w:hyperlink r:id="rId14" w:history="1">
        <w:r w:rsidR="002148E6" w:rsidRPr="008B5345">
          <w:rPr>
            <w:rStyle w:val="Hyperlink"/>
            <w:rFonts w:ascii="Arial" w:hAnsi="Arial" w:cs="Arial"/>
            <w:b w:val="0"/>
            <w:bCs/>
            <w:sz w:val="22"/>
            <w:lang w:val="fr-CA"/>
          </w:rPr>
          <w:t>https://fr.kidshealthfirst.ca</w:t>
        </w:r>
      </w:hyperlink>
      <w:r>
        <w:rPr>
          <w:rFonts w:ascii="Arial" w:hAnsi="Arial" w:cs="Arial"/>
          <w:b w:val="0"/>
          <w:bCs/>
          <w:sz w:val="22"/>
          <w:lang w:val="fr-CA"/>
        </w:rPr>
        <w:t xml:space="preserve">, afin d’obtenir des renseignements fiables à l’intention des </w:t>
      </w:r>
      <w:r w:rsidR="001B7C7A" w:rsidRPr="00F12953">
        <w:rPr>
          <w:rFonts w:ascii="Arial" w:hAnsi="Arial" w:cs="Arial"/>
          <w:b w:val="0"/>
          <w:bCs/>
          <w:sz w:val="22"/>
          <w:lang w:val="fr-CA"/>
        </w:rPr>
        <w:t xml:space="preserve">parents, </w:t>
      </w:r>
      <w:r>
        <w:rPr>
          <w:rFonts w:ascii="Arial" w:hAnsi="Arial" w:cs="Arial"/>
          <w:b w:val="0"/>
          <w:bCs/>
          <w:sz w:val="22"/>
          <w:lang w:val="fr-CA"/>
        </w:rPr>
        <w:t>des</w:t>
      </w:r>
      <w:r w:rsidR="001B7C7A" w:rsidRPr="00F12953">
        <w:rPr>
          <w:rFonts w:ascii="Arial" w:hAnsi="Arial" w:cs="Arial"/>
          <w:b w:val="0"/>
          <w:bCs/>
          <w:sz w:val="22"/>
          <w:lang w:val="fr-CA"/>
        </w:rPr>
        <w:t xml:space="preserve"> tuteurs et </w:t>
      </w:r>
      <w:r>
        <w:rPr>
          <w:rFonts w:ascii="Arial" w:hAnsi="Arial" w:cs="Arial"/>
          <w:b w:val="0"/>
          <w:bCs/>
          <w:sz w:val="22"/>
          <w:lang w:val="fr-CA"/>
        </w:rPr>
        <w:t>des</w:t>
      </w:r>
      <w:r w:rsidR="001B7C7A" w:rsidRPr="00F12953">
        <w:rPr>
          <w:rFonts w:ascii="Arial" w:hAnsi="Arial" w:cs="Arial"/>
          <w:b w:val="0"/>
          <w:bCs/>
          <w:sz w:val="22"/>
          <w:lang w:val="fr-CA"/>
        </w:rPr>
        <w:t xml:space="preserve"> jeunes</w:t>
      </w:r>
      <w:r>
        <w:rPr>
          <w:rFonts w:ascii="Arial" w:hAnsi="Arial" w:cs="Arial"/>
          <w:b w:val="0"/>
          <w:bCs/>
          <w:sz w:val="22"/>
          <w:lang w:val="fr-CA"/>
        </w:rPr>
        <w:t>.</w:t>
      </w:r>
      <w:r w:rsidR="001B7C7A" w:rsidRPr="00F12953">
        <w:rPr>
          <w:rFonts w:ascii="Arial" w:hAnsi="Arial" w:cs="Arial"/>
          <w:b w:val="0"/>
          <w:bCs/>
          <w:sz w:val="22"/>
          <w:lang w:val="fr-CA"/>
        </w:rPr>
        <w:t xml:space="preserve"> </w:t>
      </w:r>
      <w:r w:rsidRPr="00664F76">
        <w:rPr>
          <w:rFonts w:ascii="Arial" w:hAnsi="Arial" w:cs="Arial"/>
          <w:b w:val="0"/>
          <w:bCs/>
          <w:sz w:val="22"/>
          <w:lang w:val="fr-CA"/>
        </w:rPr>
        <w:t xml:space="preserve">Veuillez aussi examiner la </w:t>
      </w:r>
      <w:hyperlink r:id="rId15" w:tgtFrame="_blank" w:tooltip="https://www.health.gov.on.ca/en/pro/programs/publichealth/coronavirus/docs/vaccine/covid-19_what_youth_need_to_know.pdf" w:history="1">
        <w:r>
          <w:rPr>
            <w:rFonts w:ascii="Arial" w:hAnsi="Arial" w:cs="Arial"/>
            <w:b w:val="0"/>
            <w:bCs/>
            <w:sz w:val="22"/>
            <w:u w:val="single"/>
            <w:lang w:val="fr-CA" w:eastAsia="en-CA"/>
          </w:rPr>
          <w:t>feuille de renseignements</w:t>
        </w:r>
      </w:hyperlink>
      <w:r w:rsidR="001B7C7A" w:rsidRPr="00664F76">
        <w:rPr>
          <w:rFonts w:ascii="Arial" w:hAnsi="Arial" w:cs="Arial"/>
          <w:b w:val="0"/>
          <w:bCs/>
          <w:sz w:val="22"/>
          <w:lang w:val="fr-CA" w:eastAsia="en-CA"/>
        </w:rPr>
        <w:t xml:space="preserve"> </w:t>
      </w:r>
      <w:r>
        <w:rPr>
          <w:rFonts w:ascii="Arial" w:hAnsi="Arial" w:cs="Arial"/>
          <w:b w:val="0"/>
          <w:bCs/>
          <w:sz w:val="22"/>
          <w:lang w:val="fr-CA" w:eastAsia="en-CA"/>
        </w:rPr>
        <w:t xml:space="preserve">du </w:t>
      </w:r>
      <w:r w:rsidRPr="00664F76">
        <w:rPr>
          <w:rFonts w:ascii="Arial" w:hAnsi="Arial" w:cs="Arial"/>
          <w:b w:val="0"/>
          <w:bCs/>
          <w:sz w:val="22"/>
          <w:lang w:val="fr-CA"/>
        </w:rPr>
        <w:t xml:space="preserve">ministère de la Santé de l’Ontario </w:t>
      </w:r>
      <w:r>
        <w:rPr>
          <w:rFonts w:ascii="Arial" w:hAnsi="Arial" w:cs="Arial"/>
          <w:b w:val="0"/>
          <w:bCs/>
          <w:sz w:val="22"/>
          <w:lang w:val="fr-CA"/>
        </w:rPr>
        <w:t xml:space="preserve">qui fournit des renseignements sur la manière de mieux préparer les jeunes à leur vaccination contre la </w:t>
      </w:r>
      <w:r w:rsidR="001B7C7A" w:rsidRPr="00664F76">
        <w:rPr>
          <w:rFonts w:ascii="Arial" w:hAnsi="Arial" w:cs="Arial"/>
          <w:b w:val="0"/>
          <w:bCs/>
          <w:sz w:val="22"/>
          <w:lang w:val="fr-CA" w:eastAsia="en-CA"/>
        </w:rPr>
        <w:t xml:space="preserve">COVID-19. </w:t>
      </w:r>
      <w:r w:rsidR="002148E6" w:rsidRPr="002148E6">
        <w:rPr>
          <w:rFonts w:ascii="Arial" w:hAnsi="Arial" w:cs="Arial"/>
          <w:b w:val="0"/>
          <w:bCs/>
          <w:sz w:val="22"/>
          <w:lang w:val="fr-CA" w:eastAsia="en-CA"/>
        </w:rPr>
        <w:t>Elle fournit des dé</w:t>
      </w:r>
      <w:r w:rsidR="001B7C7A" w:rsidRPr="002148E6">
        <w:rPr>
          <w:rFonts w:ascii="Arial" w:hAnsi="Arial" w:cs="Arial"/>
          <w:b w:val="0"/>
          <w:bCs/>
          <w:sz w:val="22"/>
          <w:lang w:val="fr-CA" w:eastAsia="en-CA"/>
        </w:rPr>
        <w:t xml:space="preserve">tails </w:t>
      </w:r>
      <w:r w:rsidR="002148E6" w:rsidRPr="002148E6">
        <w:rPr>
          <w:rFonts w:ascii="Arial" w:hAnsi="Arial" w:cs="Arial"/>
          <w:b w:val="0"/>
          <w:bCs/>
          <w:sz w:val="22"/>
          <w:lang w:val="fr-CA" w:eastAsia="en-CA"/>
        </w:rPr>
        <w:t xml:space="preserve">sur le consentement éclairé, la manière de </w:t>
      </w:r>
      <w:r w:rsidR="00DD1270">
        <w:rPr>
          <w:rFonts w:ascii="Arial" w:hAnsi="Arial" w:cs="Arial"/>
          <w:b w:val="0"/>
          <w:bCs/>
          <w:sz w:val="22"/>
          <w:lang w:val="fr-CA" w:eastAsia="en-CA"/>
        </w:rPr>
        <w:t xml:space="preserve">se </w:t>
      </w:r>
      <w:r w:rsidR="002148E6" w:rsidRPr="002148E6">
        <w:rPr>
          <w:rFonts w:ascii="Arial" w:hAnsi="Arial" w:cs="Arial"/>
          <w:b w:val="0"/>
          <w:bCs/>
          <w:sz w:val="22"/>
          <w:lang w:val="fr-CA" w:eastAsia="en-CA"/>
        </w:rPr>
        <w:t>pr</w:t>
      </w:r>
      <w:r w:rsidR="00DD1270">
        <w:rPr>
          <w:rFonts w:ascii="Arial" w:hAnsi="Arial" w:cs="Arial"/>
          <w:b w:val="0"/>
          <w:bCs/>
          <w:sz w:val="22"/>
          <w:lang w:val="fr-CA" w:eastAsia="en-CA"/>
        </w:rPr>
        <w:t>é</w:t>
      </w:r>
      <w:r w:rsidR="002148E6" w:rsidRPr="002148E6">
        <w:rPr>
          <w:rFonts w:ascii="Arial" w:hAnsi="Arial" w:cs="Arial"/>
          <w:b w:val="0"/>
          <w:bCs/>
          <w:sz w:val="22"/>
          <w:lang w:val="fr-CA" w:eastAsia="en-CA"/>
        </w:rPr>
        <w:t>parer à la va</w:t>
      </w:r>
      <w:r w:rsidR="002148E6">
        <w:rPr>
          <w:rFonts w:ascii="Arial" w:hAnsi="Arial" w:cs="Arial"/>
          <w:b w:val="0"/>
          <w:bCs/>
          <w:sz w:val="22"/>
          <w:lang w:val="fr-CA" w:eastAsia="en-CA"/>
        </w:rPr>
        <w:t xml:space="preserve">ccination </w:t>
      </w:r>
      <w:r w:rsidR="000B44DC">
        <w:rPr>
          <w:rFonts w:ascii="Arial" w:hAnsi="Arial" w:cs="Arial"/>
          <w:b w:val="0"/>
          <w:bCs/>
          <w:sz w:val="22"/>
          <w:lang w:val="fr-CA" w:eastAsia="en-CA"/>
        </w:rPr>
        <w:t>et ce à quoi s’attendre ensuite</w:t>
      </w:r>
      <w:r w:rsidR="001B7C7A" w:rsidRPr="002148E6">
        <w:rPr>
          <w:rFonts w:ascii="Arial" w:hAnsi="Arial" w:cs="Arial"/>
          <w:b w:val="0"/>
          <w:bCs/>
          <w:sz w:val="22"/>
          <w:lang w:val="fr-CA" w:eastAsia="en-CA"/>
        </w:rPr>
        <w:t>.</w:t>
      </w:r>
    </w:p>
    <w:p w14:paraId="3F08D220" w14:textId="498F74EA" w:rsidR="00F12953" w:rsidRPr="0095258E" w:rsidRDefault="0095258E" w:rsidP="00F12953">
      <w:pPr>
        <w:rPr>
          <w:rStyle w:val="Heading1Char"/>
          <w:rFonts w:ascii="Arial" w:hAnsi="Arial" w:cs="Arial"/>
          <w:bCs w:val="0"/>
          <w:i w:val="0"/>
          <w:iCs w:val="0"/>
          <w:color w:val="auto"/>
          <w:sz w:val="22"/>
          <w:lang w:val="fr-CA"/>
        </w:rPr>
      </w:pPr>
      <w:r w:rsidRPr="0095258E">
        <w:rPr>
          <w:rStyle w:val="Heading1Char"/>
          <w:rFonts w:ascii="Arial" w:hAnsi="Arial" w:cs="Arial"/>
          <w:bCs w:val="0"/>
          <w:i w:val="0"/>
          <w:iCs w:val="0"/>
          <w:color w:val="auto"/>
          <w:sz w:val="22"/>
          <w:lang w:val="fr-CA"/>
        </w:rPr>
        <w:t xml:space="preserve">De quelles pièces d’identité mon enfant aura-t-il besoin pour </w:t>
      </w:r>
      <w:r>
        <w:rPr>
          <w:rStyle w:val="Heading1Char"/>
          <w:rFonts w:ascii="Arial" w:hAnsi="Arial" w:cs="Arial"/>
          <w:bCs w:val="0"/>
          <w:i w:val="0"/>
          <w:iCs w:val="0"/>
          <w:color w:val="auto"/>
          <w:sz w:val="22"/>
          <w:lang w:val="fr-CA"/>
        </w:rPr>
        <w:t>se faire vacciner</w:t>
      </w:r>
      <w:r w:rsidR="001B7C7A" w:rsidRPr="0095258E">
        <w:rPr>
          <w:rStyle w:val="Heading1Char"/>
          <w:rFonts w:ascii="Arial" w:hAnsi="Arial" w:cs="Arial"/>
          <w:bCs w:val="0"/>
          <w:i w:val="0"/>
          <w:iCs w:val="0"/>
          <w:color w:val="auto"/>
          <w:sz w:val="22"/>
          <w:lang w:val="fr-CA"/>
        </w:rPr>
        <w:t>?</w:t>
      </w:r>
    </w:p>
    <w:p w14:paraId="5071FB9A" w14:textId="4D233B1C" w:rsidR="00F12953" w:rsidRPr="0095258E" w:rsidRDefault="0095258E" w:rsidP="00F12953">
      <w:pPr>
        <w:spacing w:before="100" w:beforeAutospacing="1" w:after="100" w:afterAutospacing="1"/>
        <w:rPr>
          <w:rFonts w:ascii="Arial" w:hAnsi="Arial" w:cs="Arial"/>
          <w:b w:val="0"/>
          <w:bCs/>
          <w:sz w:val="22"/>
          <w:lang w:val="fr-CA" w:eastAsia="en-CA"/>
        </w:rPr>
      </w:pPr>
      <w:r w:rsidRPr="0095258E">
        <w:rPr>
          <w:rFonts w:ascii="Arial" w:hAnsi="Arial" w:cs="Arial"/>
          <w:b w:val="0"/>
          <w:bCs/>
          <w:sz w:val="22"/>
          <w:lang w:val="fr-CA" w:eastAsia="en-CA"/>
        </w:rPr>
        <w:t>Bien qu’une carte Santé soit utile, elle n’est pas requise pour la</w:t>
      </w:r>
      <w:r w:rsidR="001B7C7A" w:rsidRPr="0095258E">
        <w:rPr>
          <w:rFonts w:ascii="Arial" w:hAnsi="Arial" w:cs="Arial"/>
          <w:b w:val="0"/>
          <w:bCs/>
          <w:sz w:val="22"/>
          <w:lang w:val="fr-CA" w:eastAsia="en-CA"/>
        </w:rPr>
        <w:t xml:space="preserve"> vaccination. </w:t>
      </w:r>
      <w:r w:rsidRPr="0095258E">
        <w:rPr>
          <w:rFonts w:ascii="Arial" w:hAnsi="Arial" w:cs="Arial"/>
          <w:b w:val="0"/>
          <w:bCs/>
          <w:sz w:val="22"/>
          <w:lang w:val="fr-CA" w:eastAsia="en-CA"/>
        </w:rPr>
        <w:t xml:space="preserve">S’il n’a pas de </w:t>
      </w:r>
      <w:r w:rsidR="001B7C7A" w:rsidRPr="0095258E">
        <w:rPr>
          <w:rFonts w:ascii="Arial" w:hAnsi="Arial" w:cs="Arial"/>
          <w:b w:val="0"/>
          <w:bCs/>
          <w:sz w:val="22"/>
          <w:lang w:val="fr-CA" w:eastAsia="en-CA"/>
        </w:rPr>
        <w:t xml:space="preserve">numéro de carte Santé, </w:t>
      </w:r>
      <w:r w:rsidRPr="0095258E">
        <w:rPr>
          <w:rFonts w:ascii="Arial" w:hAnsi="Arial" w:cs="Arial"/>
          <w:b w:val="0"/>
          <w:bCs/>
          <w:sz w:val="22"/>
          <w:lang w:val="fr-CA" w:eastAsia="en-CA"/>
        </w:rPr>
        <w:t xml:space="preserve">il peut apporter une combinaison de </w:t>
      </w:r>
      <w:r w:rsidR="001B7C7A" w:rsidRPr="0095258E">
        <w:rPr>
          <w:rFonts w:ascii="Arial" w:hAnsi="Arial" w:cs="Arial"/>
          <w:b w:val="0"/>
          <w:bCs/>
          <w:sz w:val="22"/>
          <w:lang w:val="fr-CA" w:eastAsia="en-CA"/>
        </w:rPr>
        <w:t>documents</w:t>
      </w:r>
      <w:r w:rsidRPr="0095258E">
        <w:rPr>
          <w:rFonts w:ascii="Arial" w:hAnsi="Arial" w:cs="Arial"/>
          <w:b w:val="0"/>
          <w:bCs/>
          <w:sz w:val="22"/>
          <w:lang w:val="fr-CA" w:eastAsia="en-CA"/>
        </w:rPr>
        <w:t xml:space="preserve"> </w:t>
      </w:r>
      <w:r w:rsidR="002F673F">
        <w:rPr>
          <w:rFonts w:ascii="Arial" w:hAnsi="Arial" w:cs="Arial"/>
          <w:b w:val="0"/>
          <w:bCs/>
          <w:sz w:val="22"/>
          <w:lang w:val="fr-CA" w:eastAsia="en-CA"/>
        </w:rPr>
        <w:t>incluant une</w:t>
      </w:r>
      <w:r w:rsidRPr="0095258E">
        <w:rPr>
          <w:rFonts w:ascii="Arial" w:hAnsi="Arial" w:cs="Arial"/>
          <w:b w:val="0"/>
          <w:bCs/>
          <w:sz w:val="22"/>
          <w:lang w:val="fr-CA" w:eastAsia="en-CA"/>
        </w:rPr>
        <w:t xml:space="preserve"> </w:t>
      </w:r>
      <w:r w:rsidR="001B7C7A" w:rsidRPr="0095258E">
        <w:rPr>
          <w:rFonts w:ascii="Arial" w:hAnsi="Arial" w:cs="Arial"/>
          <w:b w:val="0"/>
          <w:bCs/>
          <w:sz w:val="22"/>
          <w:lang w:val="fr-CA" w:eastAsia="en-CA"/>
        </w:rPr>
        <w:t>photo (</w:t>
      </w:r>
      <w:r>
        <w:rPr>
          <w:rFonts w:ascii="Arial" w:hAnsi="Arial" w:cs="Arial"/>
          <w:b w:val="0"/>
          <w:bCs/>
          <w:sz w:val="22"/>
          <w:lang w:val="fr-CA" w:eastAsia="en-CA"/>
        </w:rPr>
        <w:t>p. ex., sa carte d’élève</w:t>
      </w:r>
      <w:r w:rsidR="001B7C7A" w:rsidRPr="0095258E">
        <w:rPr>
          <w:rFonts w:ascii="Arial" w:hAnsi="Arial" w:cs="Arial"/>
          <w:b w:val="0"/>
          <w:bCs/>
          <w:sz w:val="22"/>
          <w:lang w:val="fr-CA" w:eastAsia="en-CA"/>
        </w:rPr>
        <w:t xml:space="preserve">) </w:t>
      </w:r>
      <w:r w:rsidR="002F673F">
        <w:rPr>
          <w:rFonts w:ascii="Arial" w:hAnsi="Arial" w:cs="Arial"/>
          <w:b w:val="0"/>
          <w:bCs/>
          <w:sz w:val="22"/>
          <w:lang w:val="fr-CA" w:eastAsia="en-CA"/>
        </w:rPr>
        <w:t>ainsi que</w:t>
      </w:r>
      <w:r>
        <w:rPr>
          <w:rFonts w:ascii="Arial" w:hAnsi="Arial" w:cs="Arial"/>
          <w:b w:val="0"/>
          <w:bCs/>
          <w:sz w:val="22"/>
          <w:lang w:val="fr-CA" w:eastAsia="en-CA"/>
        </w:rPr>
        <w:t xml:space="preserve"> son nom complet et sa date de naissance (p. ex., un bulletin</w:t>
      </w:r>
      <w:r w:rsidR="00DE37D7">
        <w:rPr>
          <w:rFonts w:ascii="Arial" w:hAnsi="Arial" w:cs="Arial"/>
          <w:b w:val="0"/>
          <w:bCs/>
          <w:sz w:val="22"/>
          <w:lang w:val="fr-CA" w:eastAsia="en-CA"/>
        </w:rPr>
        <w:t xml:space="preserve"> scolaire</w:t>
      </w:r>
      <w:r>
        <w:rPr>
          <w:rFonts w:ascii="Arial" w:hAnsi="Arial" w:cs="Arial"/>
          <w:b w:val="0"/>
          <w:bCs/>
          <w:sz w:val="22"/>
          <w:lang w:val="fr-CA" w:eastAsia="en-CA"/>
        </w:rPr>
        <w:t>)</w:t>
      </w:r>
      <w:r w:rsidR="001B7C7A" w:rsidRPr="0095258E">
        <w:rPr>
          <w:rFonts w:ascii="Arial" w:hAnsi="Arial" w:cs="Arial"/>
          <w:b w:val="0"/>
          <w:bCs/>
          <w:sz w:val="22"/>
          <w:lang w:val="fr-CA" w:eastAsia="en-CA"/>
        </w:rPr>
        <w:t>.</w:t>
      </w:r>
    </w:p>
    <w:p w14:paraId="3FCE24F4" w14:textId="4AFE1E93" w:rsidR="00F12953" w:rsidRPr="00DE37D7" w:rsidRDefault="00BE590E" w:rsidP="00F12953">
      <w:pPr>
        <w:spacing w:before="100" w:beforeAutospacing="1" w:after="100" w:afterAutospacing="1"/>
        <w:rPr>
          <w:rFonts w:ascii="Arial" w:hAnsi="Arial" w:cs="Arial"/>
          <w:b w:val="0"/>
          <w:bCs/>
          <w:sz w:val="22"/>
          <w:lang w:val="fr-CA" w:eastAsia="en-CA"/>
        </w:rPr>
      </w:pPr>
      <w:r w:rsidRPr="00DE37D7">
        <w:rPr>
          <w:rFonts w:ascii="Arial" w:hAnsi="Arial" w:cs="Arial"/>
          <w:b w:val="0"/>
          <w:bCs/>
          <w:sz w:val="22"/>
          <w:lang w:val="fr-CA" w:eastAsia="en-CA"/>
        </w:rPr>
        <w:t xml:space="preserve">Nous vous remercions </w:t>
      </w:r>
      <w:r w:rsidR="001B7C7A" w:rsidRPr="00DE37D7">
        <w:rPr>
          <w:rFonts w:ascii="Arial" w:hAnsi="Arial" w:cs="Arial"/>
          <w:b w:val="0"/>
          <w:bCs/>
          <w:sz w:val="22"/>
          <w:lang w:val="fr-CA" w:eastAsia="en-CA"/>
        </w:rPr>
        <w:t xml:space="preserve">de l’attention que vous porterez à </w:t>
      </w:r>
      <w:r w:rsidR="00DE37D7" w:rsidRPr="00DE37D7">
        <w:rPr>
          <w:rFonts w:ascii="Arial" w:hAnsi="Arial" w:cs="Arial"/>
          <w:b w:val="0"/>
          <w:bCs/>
          <w:sz w:val="22"/>
          <w:lang w:val="fr-CA" w:eastAsia="en-CA"/>
        </w:rPr>
        <w:t xml:space="preserve">la présente </w:t>
      </w:r>
      <w:r w:rsidR="00DE37D7">
        <w:rPr>
          <w:rFonts w:ascii="Arial" w:hAnsi="Arial" w:cs="Arial"/>
          <w:b w:val="0"/>
          <w:bCs/>
          <w:sz w:val="22"/>
          <w:lang w:val="fr-CA" w:eastAsia="en-CA"/>
        </w:rPr>
        <w:t>communication importante et de la suite que vous y donnerez</w:t>
      </w:r>
      <w:r w:rsidR="001B7C7A" w:rsidRPr="00DE37D7">
        <w:rPr>
          <w:rFonts w:ascii="Arial" w:hAnsi="Arial" w:cs="Arial"/>
          <w:b w:val="0"/>
          <w:bCs/>
          <w:sz w:val="22"/>
          <w:lang w:val="fr-CA" w:eastAsia="en-CA"/>
        </w:rPr>
        <w:t xml:space="preserve">. </w:t>
      </w:r>
      <w:r w:rsidR="00DE37D7" w:rsidRPr="00DE37D7">
        <w:rPr>
          <w:rFonts w:ascii="Arial" w:hAnsi="Arial" w:cs="Arial"/>
          <w:b w:val="0"/>
          <w:bCs/>
          <w:sz w:val="22"/>
          <w:lang w:val="fr-CA" w:eastAsia="en-CA"/>
        </w:rPr>
        <w:t xml:space="preserve">Nous vous remercions également pour tout </w:t>
      </w:r>
      <w:r w:rsidR="00DE37D7">
        <w:rPr>
          <w:rFonts w:ascii="Arial" w:hAnsi="Arial" w:cs="Arial"/>
          <w:b w:val="0"/>
          <w:bCs/>
          <w:sz w:val="22"/>
          <w:lang w:val="fr-CA" w:eastAsia="en-CA"/>
        </w:rPr>
        <w:t>le soutien que vous avez apporté à votre enfant, à son apprentissage et son développement et à notre collectivité</w:t>
      </w:r>
      <w:r w:rsidR="001B7C7A" w:rsidRPr="00DE37D7">
        <w:rPr>
          <w:rFonts w:ascii="Arial" w:hAnsi="Arial" w:cs="Arial"/>
          <w:b w:val="0"/>
          <w:bCs/>
          <w:sz w:val="22"/>
          <w:lang w:val="fr-CA" w:eastAsia="en-CA"/>
        </w:rPr>
        <w:t>!</w:t>
      </w:r>
    </w:p>
    <w:p w14:paraId="626C6E98" w14:textId="039CDCBB" w:rsidR="00F12953" w:rsidRPr="00DE37D7" w:rsidRDefault="00DE37D7" w:rsidP="00F12953">
      <w:pPr>
        <w:spacing w:before="100" w:beforeAutospacing="1" w:after="100" w:afterAutospacing="1"/>
        <w:rPr>
          <w:rFonts w:ascii="Arial" w:hAnsi="Arial" w:cs="Arial"/>
          <w:b w:val="0"/>
          <w:bCs/>
          <w:sz w:val="22"/>
          <w:lang w:val="fr-CA" w:eastAsia="en-CA"/>
        </w:rPr>
      </w:pPr>
      <w:r>
        <w:rPr>
          <w:rFonts w:ascii="Arial" w:hAnsi="Arial" w:cs="Arial"/>
          <w:b w:val="0"/>
          <w:bCs/>
          <w:sz w:val="22"/>
          <w:lang w:val="fr-CA" w:eastAsia="en-CA"/>
        </w:rPr>
        <w:t>Nous vous prions d’agréer l’expression de nos sentiments distingués.</w:t>
      </w:r>
      <w:r w:rsidR="001B7C7A" w:rsidRPr="00DE37D7">
        <w:rPr>
          <w:rFonts w:ascii="Arial" w:hAnsi="Arial" w:cs="Arial"/>
          <w:b w:val="0"/>
          <w:bCs/>
          <w:sz w:val="22"/>
          <w:lang w:val="fr-CA" w:eastAsia="en-CA"/>
        </w:rPr>
        <w:t xml:space="preserve"> </w:t>
      </w:r>
    </w:p>
    <w:p w14:paraId="74DBA1C5" w14:textId="77777777" w:rsidR="00F12953" w:rsidRPr="00071D7F" w:rsidRDefault="001B7C7A" w:rsidP="00F12953">
      <w:pPr>
        <w:spacing w:before="100" w:beforeAutospacing="1"/>
        <w:rPr>
          <w:rStyle w:val="Heading1Char"/>
          <w:rFonts w:ascii="Arial" w:hAnsi="Arial" w:cs="Arial"/>
          <w:b w:val="0"/>
          <w:color w:val="auto"/>
          <w:sz w:val="22"/>
          <w:lang w:val="fr-CA"/>
        </w:rPr>
      </w:pPr>
      <w:r w:rsidRPr="00071D7F">
        <w:rPr>
          <w:rFonts w:ascii="Arial" w:hAnsi="Arial" w:cs="Arial"/>
          <w:b w:val="0"/>
          <w:bCs/>
          <w:sz w:val="22"/>
          <w:lang w:val="fr-CA" w:eastAsia="en-CA"/>
        </w:rPr>
        <w:t>Santé publique Sudbury et districts</w:t>
      </w:r>
    </w:p>
    <w:p w14:paraId="4D4A6117" w14:textId="1FBB0699" w:rsidR="00E93A0E" w:rsidRPr="00071D7F" w:rsidRDefault="001B7C7A" w:rsidP="00F12953">
      <w:pPr>
        <w:spacing w:before="100" w:beforeAutospacing="1" w:after="100" w:afterAutospacing="1"/>
        <w:rPr>
          <w:rStyle w:val="Heading1Char"/>
          <w:rFonts w:ascii="Arial" w:hAnsi="Arial" w:cs="Arial"/>
          <w:b w:val="0"/>
          <w:color w:val="auto"/>
          <w:sz w:val="22"/>
          <w:lang w:val="fr-CA"/>
        </w:rPr>
      </w:pPr>
      <w:r w:rsidRPr="00071D7F">
        <w:rPr>
          <w:rStyle w:val="Heading1Char"/>
          <w:rFonts w:ascii="Arial" w:hAnsi="Arial" w:cs="Arial"/>
          <w:b w:val="0"/>
          <w:color w:val="auto"/>
          <w:sz w:val="22"/>
          <w:lang w:val="fr-CA"/>
        </w:rPr>
        <w:t>A</w:t>
      </w:r>
      <w:r w:rsidR="00BE590E" w:rsidRPr="00071D7F">
        <w:rPr>
          <w:rStyle w:val="Heading1Char"/>
          <w:rFonts w:ascii="Arial" w:hAnsi="Arial" w:cs="Arial"/>
          <w:b w:val="0"/>
          <w:color w:val="auto"/>
          <w:sz w:val="22"/>
          <w:lang w:val="fr-CA"/>
        </w:rPr>
        <w:t>utres renseignements</w:t>
      </w:r>
    </w:p>
    <w:p w14:paraId="54E0629A" w14:textId="77777777" w:rsidR="00011D66" w:rsidRPr="005B3401" w:rsidRDefault="00011D66" w:rsidP="00011D66">
      <w:pPr>
        <w:rPr>
          <w:rStyle w:val="Heading1Char"/>
          <w:rFonts w:ascii="Arial" w:hAnsi="Arial" w:cs="Arial"/>
          <w:b w:val="0"/>
          <w:i w:val="0"/>
          <w:iCs w:val="0"/>
          <w:color w:val="auto"/>
          <w:sz w:val="22"/>
          <w:lang w:val="fr-CA"/>
        </w:rPr>
      </w:pPr>
    </w:p>
    <w:p w14:paraId="3F3381B7" w14:textId="77777777" w:rsidR="00011D66" w:rsidRPr="00071D7F" w:rsidRDefault="00011D66" w:rsidP="00011D66">
      <w:pPr>
        <w:rPr>
          <w:rFonts w:ascii="Arial" w:hAnsi="Arial" w:cs="Arial"/>
          <w:sz w:val="22"/>
          <w:lang w:val="fr-CA"/>
        </w:rPr>
        <w:sectPr w:rsidR="00011D66" w:rsidRPr="00071D7F" w:rsidSect="005B3401">
          <w:headerReference w:type="default" r:id="rId16"/>
          <w:footerReference w:type="default" r:id="rId17"/>
          <w:pgSz w:w="12240" w:h="15840" w:code="1"/>
          <w:pgMar w:top="810" w:right="1080" w:bottom="1260" w:left="1080" w:header="720" w:footer="1236" w:gutter="0"/>
          <w:cols w:space="720"/>
          <w:docGrid w:linePitch="360"/>
        </w:sectPr>
      </w:pPr>
    </w:p>
    <w:p w14:paraId="54A8C27A" w14:textId="681AD844" w:rsidR="00531DFC" w:rsidRPr="00296289" w:rsidRDefault="00774F41" w:rsidP="00531DFC">
      <w:pPr>
        <w:spacing w:after="100" w:afterAutospacing="1"/>
        <w:rPr>
          <w:rFonts w:ascii="Arial" w:hAnsi="Arial" w:cs="Arial"/>
          <w:sz w:val="28"/>
          <w:szCs w:val="28"/>
          <w:lang w:val="fr-CA" w:eastAsia="en-CA"/>
        </w:rPr>
      </w:pPr>
      <w:bookmarkStart w:id="0" w:name="_Hlk81476375"/>
      <w:r w:rsidRPr="00296289">
        <w:rPr>
          <w:rFonts w:ascii="Arial" w:hAnsi="Arial" w:cs="Arial"/>
          <w:sz w:val="28"/>
          <w:szCs w:val="28"/>
          <w:lang w:val="fr-CA"/>
        </w:rPr>
        <w:lastRenderedPageBreak/>
        <w:t xml:space="preserve">Vous trouverez ci-dessous une liste de ressources que les jeunes et les familles peuvent trouver utiles </w:t>
      </w:r>
      <w:r w:rsidR="00531DFC" w:rsidRPr="00296289">
        <w:rPr>
          <w:rFonts w:ascii="Arial" w:hAnsi="Arial" w:cs="Arial"/>
          <w:sz w:val="28"/>
          <w:szCs w:val="28"/>
          <w:lang w:val="fr-CA"/>
        </w:rPr>
        <w:t>:</w:t>
      </w:r>
    </w:p>
    <w:bookmarkEnd w:id="0"/>
    <w:p w14:paraId="300C8C69" w14:textId="77777777" w:rsidR="00531DFC" w:rsidRPr="00F12953" w:rsidRDefault="00F11011" w:rsidP="00531DFC">
      <w:pPr>
        <w:spacing w:after="120"/>
        <w:rPr>
          <w:rFonts w:ascii="Arial" w:hAnsi="Arial" w:cs="Arial"/>
          <w:b w:val="0"/>
          <w:bCs/>
          <w:sz w:val="22"/>
        </w:rPr>
      </w:pPr>
      <w:r>
        <w:fldChar w:fldCharType="begin"/>
      </w:r>
      <w:r>
        <w:instrText xml:space="preserve"> HYPERLINK "https://www.health.gov.on.ca/en/pro/programs/publichealth/coronavirus/docs/vaccine/COVID-19_what_youth_need_to_know.pdf" \t "_blank" \o "https://www.health.gov.on.ca/en/pro/programs/publichealth/coronavirus/docs/vaccine/covid-19_what_youth_need_to_know.pdf" </w:instrText>
      </w:r>
      <w:r>
        <w:fldChar w:fldCharType="separate"/>
      </w:r>
      <w:r w:rsidR="00531DFC" w:rsidRPr="00F12953">
        <w:rPr>
          <w:rStyle w:val="Hyperlink"/>
          <w:rFonts w:ascii="Arial" w:hAnsi="Arial" w:cs="Arial"/>
          <w:b w:val="0"/>
          <w:bCs/>
          <w:color w:val="auto"/>
          <w:sz w:val="22"/>
        </w:rPr>
        <w:t>What youth need to know about their COVID-19 vaccine appointment</w:t>
      </w:r>
      <w:r>
        <w:rPr>
          <w:rStyle w:val="Hyperlink"/>
          <w:rFonts w:ascii="Arial" w:hAnsi="Arial" w:cs="Arial"/>
          <w:b w:val="0"/>
          <w:bCs/>
          <w:color w:val="auto"/>
          <w:sz w:val="22"/>
        </w:rPr>
        <w:fldChar w:fldCharType="end"/>
      </w:r>
      <w:r w:rsidR="00531DFC" w:rsidRPr="00F12953">
        <w:rPr>
          <w:rFonts w:ascii="Arial" w:hAnsi="Arial" w:cs="Arial"/>
          <w:b w:val="0"/>
          <w:bCs/>
          <w:sz w:val="22"/>
        </w:rPr>
        <w:t xml:space="preserve"> (Ministry of Health, PDF).</w:t>
      </w:r>
      <w:r w:rsidR="00531DFC" w:rsidRPr="00F12953">
        <w:rPr>
          <w:rFonts w:ascii="Arial" w:hAnsi="Arial" w:cs="Arial"/>
          <w:b w:val="0"/>
          <w:bCs/>
          <w:sz w:val="22"/>
        </w:rPr>
        <w:br/>
      </w:r>
      <w:hyperlink r:id="rId18" w:tgtFrame="_blank" w:tooltip="https://www.phsd.ca/wp-content/uploads/2021/05/covid_vaccine_just_facts_parents_youth_may_25_2021.pdf" w:history="1">
        <w:r w:rsidR="00531DFC" w:rsidRPr="00F12953">
          <w:rPr>
            <w:rStyle w:val="Hyperlink"/>
            <w:rFonts w:ascii="Arial" w:hAnsi="Arial" w:cs="Arial"/>
            <w:b w:val="0"/>
            <w:bCs/>
            <w:color w:val="auto"/>
            <w:sz w:val="22"/>
          </w:rPr>
          <w:t>Factsheet for parents and youth on the COVID-19 vaccine</w:t>
        </w:r>
      </w:hyperlink>
      <w:r w:rsidR="00531DFC" w:rsidRPr="00F12953">
        <w:rPr>
          <w:rFonts w:ascii="Arial" w:hAnsi="Arial" w:cs="Arial"/>
          <w:b w:val="0"/>
          <w:bCs/>
          <w:sz w:val="22"/>
        </w:rPr>
        <w:t xml:space="preserve"> (Public Health Sudbury &amp; Districts, PDF)</w:t>
      </w:r>
    </w:p>
    <w:p w14:paraId="6C736A57" w14:textId="77777777" w:rsidR="00531DFC" w:rsidRPr="00F12953" w:rsidRDefault="00D70C23" w:rsidP="00531DFC">
      <w:pPr>
        <w:spacing w:after="120"/>
        <w:rPr>
          <w:rFonts w:ascii="Arial" w:hAnsi="Arial" w:cs="Arial"/>
          <w:b w:val="0"/>
          <w:bCs/>
          <w:sz w:val="22"/>
        </w:rPr>
      </w:pPr>
      <w:hyperlink r:id="rId19" w:tgtFrame="_blank" w:tooltip="https://www.phsd.ca/health-topics-programs/vaccines-immunizations/coronavirus-covid-19-vaccine/covid-19-vaccine-faq/" w:history="1">
        <w:r w:rsidR="00531DFC" w:rsidRPr="00F12953">
          <w:rPr>
            <w:rStyle w:val="Hyperlink"/>
            <w:rFonts w:ascii="Arial" w:hAnsi="Arial" w:cs="Arial"/>
            <w:b w:val="0"/>
            <w:bCs/>
            <w:color w:val="auto"/>
            <w:sz w:val="22"/>
          </w:rPr>
          <w:t>Frequently asked question about the COVID-19 vaccines</w:t>
        </w:r>
      </w:hyperlink>
      <w:r w:rsidR="00531DFC" w:rsidRPr="00F12953">
        <w:rPr>
          <w:rFonts w:ascii="Arial" w:hAnsi="Arial" w:cs="Arial"/>
          <w:b w:val="0"/>
          <w:bCs/>
          <w:sz w:val="22"/>
        </w:rPr>
        <w:t xml:space="preserve"> (Public Health Sudbury &amp; Districts website)</w:t>
      </w:r>
    </w:p>
    <w:p w14:paraId="22C36F69" w14:textId="77777777" w:rsidR="00531DFC" w:rsidRPr="00F12953" w:rsidRDefault="00D70C23" w:rsidP="00531DFC">
      <w:pPr>
        <w:spacing w:after="120"/>
        <w:rPr>
          <w:rFonts w:ascii="Arial" w:hAnsi="Arial" w:cs="Arial"/>
          <w:b w:val="0"/>
          <w:bCs/>
          <w:sz w:val="22"/>
        </w:rPr>
      </w:pPr>
      <w:hyperlink r:id="rId20" w:tgtFrame="_blank" w:tooltip="https://www.health.gov.on.ca/en/pro/programs/publichealth/coronavirus/docs/vaccine/covid-19_vaccine_information_sheet_youth.pdf" w:history="1">
        <w:r w:rsidR="00531DFC" w:rsidRPr="00F12953">
          <w:rPr>
            <w:rStyle w:val="Hyperlink"/>
            <w:rFonts w:ascii="Arial" w:hAnsi="Arial" w:cs="Arial"/>
            <w:b w:val="0"/>
            <w:bCs/>
            <w:color w:val="auto"/>
            <w:sz w:val="22"/>
          </w:rPr>
          <w:t>COVID-19 vaccine information sheet: for youth age 12-17</w:t>
        </w:r>
      </w:hyperlink>
      <w:r w:rsidR="00531DFC" w:rsidRPr="00F12953">
        <w:rPr>
          <w:rFonts w:ascii="Arial" w:hAnsi="Arial" w:cs="Arial"/>
          <w:b w:val="0"/>
          <w:bCs/>
          <w:sz w:val="22"/>
        </w:rPr>
        <w:t xml:space="preserve"> (Ontario Ministry of Health, PDF, 280KB)</w:t>
      </w:r>
    </w:p>
    <w:p w14:paraId="3E95E6E3" w14:textId="77777777" w:rsidR="00531DFC" w:rsidRPr="00F12953" w:rsidRDefault="00D70C23" w:rsidP="00531DFC">
      <w:pPr>
        <w:spacing w:after="120"/>
        <w:rPr>
          <w:rFonts w:ascii="Arial" w:hAnsi="Arial" w:cs="Arial"/>
          <w:b w:val="0"/>
          <w:bCs/>
          <w:sz w:val="22"/>
        </w:rPr>
      </w:pPr>
      <w:hyperlink r:id="rId21" w:tgtFrame="_blank" w:tooltip="https://www.health.gov.on.ca/en/pro/programs/publichealth/coronavirus/docs/vaccine/covid-19_what_youth_need_to_know.pdf" w:history="1">
        <w:r w:rsidR="00531DFC" w:rsidRPr="00F12953">
          <w:rPr>
            <w:rStyle w:val="Hyperlink"/>
            <w:rFonts w:ascii="Arial" w:hAnsi="Arial" w:cs="Arial"/>
            <w:b w:val="0"/>
            <w:bCs/>
            <w:color w:val="auto"/>
            <w:sz w:val="22"/>
          </w:rPr>
          <w:t>What youth need to know about their appointment</w:t>
        </w:r>
      </w:hyperlink>
      <w:r w:rsidR="00531DFC" w:rsidRPr="00F12953">
        <w:rPr>
          <w:rFonts w:ascii="Arial" w:hAnsi="Arial" w:cs="Arial"/>
          <w:b w:val="0"/>
          <w:bCs/>
          <w:sz w:val="22"/>
        </w:rPr>
        <w:t xml:space="preserve"> (Ontario Ministry of Health, PDF, 100KB)</w:t>
      </w:r>
    </w:p>
    <w:p w14:paraId="17C760D8" w14:textId="77777777" w:rsidR="00531DFC" w:rsidRPr="00F12953" w:rsidRDefault="00D70C23" w:rsidP="00531DFC">
      <w:pPr>
        <w:spacing w:after="120"/>
        <w:rPr>
          <w:rFonts w:ascii="Arial" w:hAnsi="Arial" w:cs="Arial"/>
          <w:b w:val="0"/>
          <w:bCs/>
          <w:sz w:val="22"/>
        </w:rPr>
      </w:pPr>
      <w:hyperlink r:id="rId22" w:tgtFrame="_blank" w:tooltip="https://www.phsd.ca/health-topics-programs/diseases-infections/coronavirus/video-updates-covid-19/covid-19-quick-facts/" w:history="1">
        <w:r w:rsidR="00531DFC" w:rsidRPr="00F12953">
          <w:rPr>
            <w:rStyle w:val="Hyperlink"/>
            <w:rFonts w:ascii="Arial" w:hAnsi="Arial" w:cs="Arial"/>
            <w:b w:val="0"/>
            <w:bCs/>
            <w:color w:val="auto"/>
            <w:sz w:val="22"/>
          </w:rPr>
          <w:t>COVID-19 Vaccine Quick Facts Videos</w:t>
        </w:r>
      </w:hyperlink>
      <w:r w:rsidR="00531DFC" w:rsidRPr="00F12953">
        <w:rPr>
          <w:rFonts w:ascii="Arial" w:hAnsi="Arial" w:cs="Arial"/>
          <w:b w:val="0"/>
          <w:bCs/>
          <w:sz w:val="22"/>
        </w:rPr>
        <w:t xml:space="preserve"> (video series with Public Health Nurse Natalie who answers many questions on the COVID-19 vaccine)</w:t>
      </w:r>
    </w:p>
    <w:p w14:paraId="56DAF1CB" w14:textId="77777777" w:rsidR="00531DFC" w:rsidRPr="00F12953" w:rsidRDefault="00D70C23" w:rsidP="00531DFC">
      <w:pPr>
        <w:spacing w:after="120"/>
        <w:rPr>
          <w:rFonts w:ascii="Arial" w:hAnsi="Arial" w:cs="Arial"/>
          <w:b w:val="0"/>
          <w:bCs/>
          <w:sz w:val="22"/>
        </w:rPr>
      </w:pPr>
      <w:hyperlink r:id="rId23" w:tgtFrame="_blank" w:tooltip="https://www.youtube.com/watch?v=y51zgzcs8j0&amp;feature=emb_title" w:history="1">
        <w:r w:rsidR="00531DFC" w:rsidRPr="00F12953">
          <w:rPr>
            <w:rStyle w:val="Hyperlink"/>
            <w:rFonts w:ascii="Arial" w:hAnsi="Arial" w:cs="Arial"/>
            <w:b w:val="0"/>
            <w:bCs/>
            <w:color w:val="auto"/>
            <w:sz w:val="22"/>
          </w:rPr>
          <w:t>COVID-19 How vaccines are developed</w:t>
        </w:r>
      </w:hyperlink>
      <w:r w:rsidR="00531DFC" w:rsidRPr="00F12953">
        <w:rPr>
          <w:rFonts w:ascii="Arial" w:hAnsi="Arial" w:cs="Arial"/>
          <w:b w:val="0"/>
          <w:bCs/>
          <w:sz w:val="22"/>
        </w:rPr>
        <w:t xml:space="preserve"> (Health Canada) [ENG &amp; FR]</w:t>
      </w:r>
    </w:p>
    <w:p w14:paraId="287AE2D9" w14:textId="77777777" w:rsidR="00531DFC" w:rsidRPr="00F12953" w:rsidRDefault="00D70C23" w:rsidP="00531DFC">
      <w:pPr>
        <w:spacing w:after="120"/>
        <w:rPr>
          <w:rFonts w:ascii="Arial" w:hAnsi="Arial" w:cs="Arial"/>
          <w:b w:val="0"/>
          <w:bCs/>
          <w:sz w:val="22"/>
        </w:rPr>
      </w:pPr>
      <w:hyperlink r:id="rId24" w:tgtFrame="_blank" w:tooltip="https://t.co/zmur4kz5uq?amp=1" w:history="1">
        <w:r w:rsidR="00531DFC" w:rsidRPr="00F12953">
          <w:rPr>
            <w:rStyle w:val="Hyperlink"/>
            <w:rFonts w:ascii="Arial" w:hAnsi="Arial" w:cs="Arial"/>
            <w:b w:val="0"/>
            <w:bCs/>
            <w:color w:val="auto"/>
            <w:sz w:val="22"/>
          </w:rPr>
          <w:t>How do vaccines work?</w:t>
        </w:r>
      </w:hyperlink>
      <w:r w:rsidR="00531DFC" w:rsidRPr="00F12953">
        <w:rPr>
          <w:rFonts w:ascii="Arial" w:hAnsi="Arial" w:cs="Arial"/>
          <w:b w:val="0"/>
          <w:bCs/>
          <w:sz w:val="22"/>
        </w:rPr>
        <w:t xml:space="preserve"> (Science North, English only)</w:t>
      </w:r>
    </w:p>
    <w:p w14:paraId="0D5D5A1B" w14:textId="77777777" w:rsidR="00531DFC" w:rsidRPr="00F12953" w:rsidRDefault="00D70C23" w:rsidP="00531DFC">
      <w:pPr>
        <w:spacing w:after="120"/>
        <w:rPr>
          <w:rFonts w:ascii="Arial" w:hAnsi="Arial" w:cs="Arial"/>
          <w:b w:val="0"/>
          <w:bCs/>
          <w:sz w:val="22"/>
        </w:rPr>
      </w:pPr>
      <w:hyperlink r:id="rId25" w:history="1">
        <w:r w:rsidR="00531DFC" w:rsidRPr="00F12953">
          <w:rPr>
            <w:rStyle w:val="Hyperlink"/>
            <w:rFonts w:ascii="Arial" w:hAnsi="Arial" w:cs="Arial"/>
            <w:b w:val="0"/>
            <w:bCs/>
            <w:color w:val="auto"/>
            <w:sz w:val="22"/>
          </w:rPr>
          <w:t>www.kidshealthfirst.ca</w:t>
        </w:r>
      </w:hyperlink>
      <w:r w:rsidR="00531DFC" w:rsidRPr="00F12953">
        <w:rPr>
          <w:rFonts w:ascii="Arial" w:hAnsi="Arial" w:cs="Arial"/>
          <w:b w:val="0"/>
          <w:bCs/>
          <w:sz w:val="22"/>
        </w:rPr>
        <w:t xml:space="preserve"> (Website from the Children’s COVID-19 Vaccine Advisory Table)</w:t>
      </w:r>
    </w:p>
    <w:p w14:paraId="515664EC" w14:textId="72E061B1" w:rsidR="00531DFC" w:rsidRDefault="00531DFC" w:rsidP="00531DFC">
      <w:pPr>
        <w:spacing w:after="120"/>
        <w:rPr>
          <w:rStyle w:val="Hyperlink"/>
          <w:rFonts w:ascii="Arial" w:hAnsi="Arial" w:cs="Arial"/>
          <w:b w:val="0"/>
          <w:bCs/>
          <w:color w:val="auto"/>
          <w:sz w:val="22"/>
          <w:u w:val="none"/>
        </w:rPr>
      </w:pPr>
      <w:r w:rsidRPr="00F12953">
        <w:rPr>
          <w:rFonts w:ascii="Arial" w:hAnsi="Arial" w:cs="Arial"/>
          <w:b w:val="0"/>
          <w:bCs/>
          <w:sz w:val="22"/>
        </w:rPr>
        <w:t xml:space="preserve">For more information on our youth and family clinics, visit: </w:t>
      </w:r>
      <w:hyperlink r:id="rId26" w:history="1">
        <w:r w:rsidRPr="00F12953">
          <w:rPr>
            <w:rStyle w:val="Hyperlink"/>
            <w:rFonts w:ascii="Arial" w:hAnsi="Arial" w:cs="Arial"/>
            <w:b w:val="0"/>
            <w:bCs/>
            <w:color w:val="auto"/>
            <w:sz w:val="22"/>
          </w:rPr>
          <w:t>https://www.phsd.ca/health-topics-programs/vaccines-immunizations/coronavirus-covid-19-vaccine/upcoming-vaccination-clinics-for-specific-priority-groups/</w:t>
        </w:r>
      </w:hyperlink>
      <w:r w:rsidR="006B3A46">
        <w:rPr>
          <w:rStyle w:val="Hyperlink"/>
          <w:rFonts w:ascii="Arial" w:hAnsi="Arial" w:cs="Arial"/>
          <w:b w:val="0"/>
          <w:bCs/>
          <w:color w:val="auto"/>
          <w:sz w:val="22"/>
          <w:u w:val="none"/>
        </w:rPr>
        <w:t>.</w:t>
      </w:r>
    </w:p>
    <w:p w14:paraId="2510B8DE" w14:textId="77777777" w:rsidR="005B3401" w:rsidRPr="006B3A46" w:rsidRDefault="005B3401" w:rsidP="00531DFC">
      <w:pPr>
        <w:spacing w:after="120"/>
        <w:rPr>
          <w:rFonts w:ascii="Arial" w:hAnsi="Arial" w:cs="Arial"/>
          <w:b w:val="0"/>
          <w:bCs/>
          <w:sz w:val="22"/>
        </w:rPr>
      </w:pPr>
    </w:p>
    <w:p w14:paraId="794465EC" w14:textId="1AAA7953" w:rsidR="00531DFC" w:rsidRPr="00531DFC" w:rsidRDefault="00531DFC" w:rsidP="00531DFC">
      <w:pPr>
        <w:spacing w:after="100" w:afterAutospacing="1"/>
        <w:rPr>
          <w:rFonts w:ascii="Arial" w:hAnsi="Arial" w:cs="Arial"/>
          <w:sz w:val="28"/>
          <w:szCs w:val="28"/>
          <w:lang w:val="fr-CA" w:eastAsia="en-CA"/>
        </w:rPr>
      </w:pPr>
      <w:r w:rsidRPr="00531DFC">
        <w:rPr>
          <w:rFonts w:ascii="Arial" w:hAnsi="Arial" w:cs="Arial"/>
          <w:sz w:val="28"/>
          <w:szCs w:val="28"/>
          <w:lang w:val="fr-CA"/>
        </w:rPr>
        <w:t>Voici une liste de ressources que les jeunes et les familles pourront</w:t>
      </w:r>
      <w:r w:rsidR="00F11011">
        <w:rPr>
          <w:rFonts w:ascii="Arial" w:hAnsi="Arial" w:cs="Arial"/>
          <w:sz w:val="28"/>
          <w:szCs w:val="28"/>
          <w:lang w:val="fr-CA"/>
        </w:rPr>
        <w:br/>
      </w:r>
      <w:r w:rsidRPr="00531DFC">
        <w:rPr>
          <w:rFonts w:ascii="Arial" w:hAnsi="Arial" w:cs="Arial"/>
          <w:sz w:val="28"/>
          <w:szCs w:val="28"/>
          <w:lang w:val="fr-CA"/>
        </w:rPr>
        <w:t>trouver utiles</w:t>
      </w:r>
      <w:r>
        <w:rPr>
          <w:rFonts w:ascii="Arial" w:hAnsi="Arial" w:cs="Arial"/>
          <w:sz w:val="28"/>
          <w:szCs w:val="28"/>
          <w:lang w:val="fr-CA"/>
        </w:rPr>
        <w:t xml:space="preserve"> </w:t>
      </w:r>
      <w:r w:rsidRPr="00531DFC">
        <w:rPr>
          <w:rFonts w:ascii="Arial" w:hAnsi="Arial" w:cs="Arial"/>
          <w:sz w:val="28"/>
          <w:szCs w:val="28"/>
          <w:lang w:val="fr-CA"/>
        </w:rPr>
        <w:t>:</w:t>
      </w:r>
    </w:p>
    <w:p w14:paraId="636B243B" w14:textId="77777777" w:rsidR="00531DFC" w:rsidRPr="00F12953" w:rsidRDefault="00D70C23" w:rsidP="00531DFC">
      <w:pPr>
        <w:spacing w:after="120"/>
        <w:rPr>
          <w:rFonts w:ascii="Arial" w:hAnsi="Arial" w:cs="Arial"/>
          <w:b w:val="0"/>
          <w:bCs/>
          <w:sz w:val="22"/>
          <w:lang w:val="fr-CA"/>
        </w:rPr>
      </w:pPr>
      <w:hyperlink r:id="rId27" w:history="1">
        <w:r w:rsidR="00531DFC" w:rsidRPr="00F12953">
          <w:rPr>
            <w:rStyle w:val="Hyperlink"/>
            <w:rFonts w:ascii="Arial" w:hAnsi="Arial" w:cs="Arial"/>
            <w:b w:val="0"/>
            <w:bCs/>
            <w:color w:val="auto"/>
            <w:sz w:val="22"/>
            <w:lang w:val="fr-CA"/>
          </w:rPr>
          <w:t xml:space="preserve">Ce que les jeunes doivent savoir à propos de leur rendez-vous pour recevoir le vaccin contre la COVID-19 </w:t>
        </w:r>
      </w:hyperlink>
      <w:r w:rsidR="00531DFC" w:rsidRPr="00F12953">
        <w:rPr>
          <w:rFonts w:ascii="Arial" w:hAnsi="Arial" w:cs="Arial"/>
          <w:b w:val="0"/>
          <w:bCs/>
          <w:sz w:val="22"/>
          <w:lang w:val="fr-CA"/>
        </w:rPr>
        <w:t>(ministère de la Santé, PDF).</w:t>
      </w:r>
      <w:r w:rsidR="00531DFC" w:rsidRPr="00F12953">
        <w:rPr>
          <w:rFonts w:ascii="Arial" w:hAnsi="Arial" w:cs="Arial"/>
          <w:b w:val="0"/>
          <w:bCs/>
          <w:sz w:val="22"/>
          <w:lang w:val="fr-CA"/>
        </w:rPr>
        <w:br/>
      </w:r>
      <w:hyperlink r:id="rId28" w:tgtFrame="_blank" w:tooltip="https://www.phsd.ca/wp-content/uploads/2021/05/covid_vaccine_just_facts_parents_youth_may_25_2021.pdf" w:history="1">
        <w:r w:rsidR="00531DFC" w:rsidRPr="00F12953">
          <w:rPr>
            <w:rStyle w:val="Hyperlink"/>
            <w:rFonts w:ascii="Arial" w:hAnsi="Arial" w:cs="Arial"/>
            <w:b w:val="0"/>
            <w:bCs/>
            <w:color w:val="auto"/>
            <w:sz w:val="22"/>
            <w:lang w:val="fr-CA"/>
          </w:rPr>
          <w:t>Faits sur la vaccination contre la COVID-19 pour les parents et les jeunes</w:t>
        </w:r>
      </w:hyperlink>
      <w:r w:rsidR="00531DFC" w:rsidRPr="00F12953">
        <w:rPr>
          <w:rFonts w:ascii="Arial" w:hAnsi="Arial" w:cs="Arial"/>
          <w:b w:val="0"/>
          <w:bCs/>
          <w:sz w:val="22"/>
          <w:lang w:val="fr-CA"/>
        </w:rPr>
        <w:t xml:space="preserve"> (Santé publique Sudbury et districts, PDF)</w:t>
      </w:r>
    </w:p>
    <w:p w14:paraId="2059C892" w14:textId="77777777" w:rsidR="00531DFC" w:rsidRPr="00F12953" w:rsidRDefault="00D70C23" w:rsidP="00531DFC">
      <w:pPr>
        <w:spacing w:after="120"/>
        <w:rPr>
          <w:rFonts w:ascii="Arial" w:hAnsi="Arial" w:cs="Arial"/>
          <w:b w:val="0"/>
          <w:bCs/>
          <w:sz w:val="22"/>
          <w:lang w:val="fr-CA"/>
        </w:rPr>
      </w:pPr>
      <w:hyperlink r:id="rId29" w:tgtFrame="_blank" w:tooltip="https://www.phsd.ca/health-topics-programs/vaccines-immunizations/coronavirus-covid-19-vaccine/covid-19-vaccine-faq/" w:history="1">
        <w:r w:rsidR="00531DFC" w:rsidRPr="00F12953">
          <w:rPr>
            <w:rStyle w:val="Hyperlink"/>
            <w:rFonts w:ascii="Arial" w:hAnsi="Arial" w:cs="Arial"/>
            <w:b w:val="0"/>
            <w:bCs/>
            <w:color w:val="auto"/>
            <w:sz w:val="22"/>
            <w:lang w:val="fr-CA"/>
          </w:rPr>
          <w:t>FAQ : Les vaccins contre la COVID-19</w:t>
        </w:r>
      </w:hyperlink>
      <w:r w:rsidR="00531DFC" w:rsidRPr="00F12953">
        <w:rPr>
          <w:rFonts w:ascii="Arial" w:hAnsi="Arial" w:cs="Arial"/>
          <w:b w:val="0"/>
          <w:bCs/>
          <w:sz w:val="22"/>
          <w:lang w:val="fr-CA"/>
        </w:rPr>
        <w:t xml:space="preserve"> (site Web de Santé publique Sudbury et Districts)</w:t>
      </w:r>
    </w:p>
    <w:p w14:paraId="2F705A6A" w14:textId="77777777" w:rsidR="00531DFC" w:rsidRPr="00F12953" w:rsidRDefault="00D70C23" w:rsidP="00531DFC">
      <w:pPr>
        <w:spacing w:after="120"/>
        <w:rPr>
          <w:rFonts w:ascii="Arial" w:hAnsi="Arial" w:cs="Arial"/>
          <w:b w:val="0"/>
          <w:bCs/>
          <w:sz w:val="22"/>
          <w:lang w:val="fr-CA"/>
        </w:rPr>
      </w:pPr>
      <w:hyperlink r:id="rId30" w:history="1">
        <w:r w:rsidR="00531DFC" w:rsidRPr="00F12953">
          <w:rPr>
            <w:rStyle w:val="Hyperlink"/>
            <w:rFonts w:ascii="Arial" w:hAnsi="Arial" w:cs="Arial"/>
            <w:b w:val="0"/>
            <w:bCs/>
            <w:color w:val="auto"/>
            <w:sz w:val="22"/>
            <w:lang w:val="fr-CA"/>
          </w:rPr>
          <w:t>Document d’information sur le vaccin contre la COVID-19 : Pour les jeunes (âgés de 12 à 17 ans)</w:t>
        </w:r>
      </w:hyperlink>
      <w:r w:rsidR="00531DFC" w:rsidRPr="00F12953">
        <w:rPr>
          <w:rFonts w:ascii="Arial" w:hAnsi="Arial" w:cs="Arial"/>
          <w:b w:val="0"/>
          <w:bCs/>
          <w:sz w:val="22"/>
          <w:lang w:val="fr-CA"/>
        </w:rPr>
        <w:t xml:space="preserve"> (ministère de la Santé, PDF, 280 Ko)</w:t>
      </w:r>
    </w:p>
    <w:p w14:paraId="04495207" w14:textId="77777777" w:rsidR="00531DFC" w:rsidRPr="00F12953" w:rsidRDefault="00D70C23" w:rsidP="00531DFC">
      <w:pPr>
        <w:spacing w:after="120"/>
        <w:rPr>
          <w:rFonts w:ascii="Arial" w:hAnsi="Arial" w:cs="Arial"/>
          <w:b w:val="0"/>
          <w:bCs/>
          <w:sz w:val="22"/>
          <w:lang w:val="fr-CA"/>
        </w:rPr>
      </w:pPr>
      <w:hyperlink r:id="rId31" w:tgtFrame="_blank" w:tooltip="https://www.health.gov.on.ca/en/pro/programs/publichealth/coronavirus/docs/vaccine/covid-19_what_youth_need_to_know.pdf" w:history="1">
        <w:r w:rsidR="00531DFC" w:rsidRPr="00F12953">
          <w:rPr>
            <w:rStyle w:val="Hyperlink"/>
            <w:rFonts w:ascii="Arial" w:hAnsi="Arial" w:cs="Arial"/>
            <w:b w:val="0"/>
            <w:bCs/>
            <w:color w:val="auto"/>
            <w:sz w:val="22"/>
            <w:lang w:val="fr-CA"/>
          </w:rPr>
          <w:t>Ce que les jeunes doivent savoir à propos de leur rendez-vous pour recevoir le vaccin contre la COVID-19</w:t>
        </w:r>
      </w:hyperlink>
      <w:r w:rsidR="00531DFC" w:rsidRPr="00F12953">
        <w:rPr>
          <w:rFonts w:ascii="Arial" w:hAnsi="Arial" w:cs="Arial"/>
          <w:b w:val="0"/>
          <w:bCs/>
          <w:sz w:val="22"/>
          <w:lang w:val="fr-CA"/>
        </w:rPr>
        <w:t xml:space="preserve"> (ministère de la Santé, PDF, 100 Ko)</w:t>
      </w:r>
    </w:p>
    <w:p w14:paraId="0BDC8EE4" w14:textId="77777777" w:rsidR="00531DFC" w:rsidRPr="00F12953" w:rsidRDefault="00D70C23" w:rsidP="00531DFC">
      <w:pPr>
        <w:spacing w:after="120"/>
        <w:rPr>
          <w:rFonts w:ascii="Arial" w:hAnsi="Arial" w:cs="Arial"/>
          <w:b w:val="0"/>
          <w:bCs/>
          <w:sz w:val="22"/>
          <w:lang w:val="fr-CA"/>
        </w:rPr>
      </w:pPr>
      <w:hyperlink r:id="rId32" w:tgtFrame="_blank" w:tooltip="https://www.phsd.ca/health-topics-programs/diseases-infections/coronavirus/video-updates-covid-19/covid-19-quick-facts/" w:history="1">
        <w:r w:rsidR="00531DFC" w:rsidRPr="00F12953">
          <w:rPr>
            <w:rStyle w:val="Hyperlink"/>
            <w:rFonts w:ascii="Arial" w:hAnsi="Arial" w:cs="Arial"/>
            <w:b w:val="0"/>
            <w:bCs/>
            <w:color w:val="auto"/>
            <w:sz w:val="22"/>
            <w:lang w:val="fr-CA"/>
          </w:rPr>
          <w:t>Vidéos : Faits en bref sur la COVID-19</w:t>
        </w:r>
      </w:hyperlink>
      <w:r w:rsidR="00531DFC" w:rsidRPr="00F12953">
        <w:rPr>
          <w:rFonts w:ascii="Arial" w:hAnsi="Arial" w:cs="Arial"/>
          <w:b w:val="0"/>
          <w:bCs/>
          <w:sz w:val="22"/>
          <w:lang w:val="fr-CA"/>
        </w:rPr>
        <w:t xml:space="preserve"> (série de vidéos avec l’infirmière-hygiéniste Natalie qui répond à de nombreuses questions sur le vaccin COVID-19)</w:t>
      </w:r>
    </w:p>
    <w:p w14:paraId="27628B15" w14:textId="77777777" w:rsidR="00531DFC" w:rsidRPr="00F12953" w:rsidRDefault="00D70C23" w:rsidP="00531DFC">
      <w:pPr>
        <w:spacing w:after="120"/>
        <w:rPr>
          <w:rFonts w:ascii="Arial" w:hAnsi="Arial" w:cs="Arial"/>
          <w:b w:val="0"/>
          <w:bCs/>
          <w:sz w:val="22"/>
          <w:lang w:val="fr-CA"/>
        </w:rPr>
      </w:pPr>
      <w:hyperlink r:id="rId33" w:tgtFrame="_blank" w:tooltip="https://www.youtube.com/watch?v=y51zgzcs8j0&amp;feature=emb_title" w:history="1">
        <w:r w:rsidR="00531DFC" w:rsidRPr="00F12953">
          <w:rPr>
            <w:rStyle w:val="Hyperlink"/>
            <w:rFonts w:ascii="Arial" w:hAnsi="Arial" w:cs="Arial"/>
            <w:b w:val="0"/>
            <w:bCs/>
            <w:color w:val="auto"/>
            <w:sz w:val="22"/>
            <w:lang w:val="fr-CA"/>
          </w:rPr>
          <w:t xml:space="preserve">COVID-19 : Comment les vaccins sont créés </w:t>
        </w:r>
      </w:hyperlink>
      <w:r w:rsidR="00531DFC" w:rsidRPr="00F12953">
        <w:rPr>
          <w:rFonts w:ascii="Arial" w:hAnsi="Arial" w:cs="Arial"/>
          <w:b w:val="0"/>
          <w:bCs/>
          <w:sz w:val="22"/>
          <w:lang w:val="fr-CA"/>
        </w:rPr>
        <w:t>(Santé Canada)</w:t>
      </w:r>
    </w:p>
    <w:p w14:paraId="0A7E7EB2" w14:textId="77777777" w:rsidR="00531DFC" w:rsidRPr="00F12953" w:rsidRDefault="00D70C23" w:rsidP="00531DFC">
      <w:pPr>
        <w:spacing w:after="120"/>
        <w:rPr>
          <w:rFonts w:ascii="Arial" w:hAnsi="Arial" w:cs="Arial"/>
          <w:b w:val="0"/>
          <w:bCs/>
          <w:sz w:val="22"/>
          <w:lang w:val="fr-CA"/>
        </w:rPr>
      </w:pPr>
      <w:hyperlink r:id="rId34" w:tgtFrame="_blank" w:tooltip="https://t.co/zmur4kz5uq?amp=1" w:history="1">
        <w:r w:rsidR="00531DFC" w:rsidRPr="00F12953">
          <w:rPr>
            <w:rStyle w:val="Hyperlink"/>
            <w:rFonts w:ascii="Arial" w:hAnsi="Arial" w:cs="Arial"/>
            <w:b w:val="0"/>
            <w:bCs/>
            <w:color w:val="auto"/>
            <w:sz w:val="22"/>
            <w:lang w:val="fr-CA"/>
          </w:rPr>
          <w:t xml:space="preserve">How do vaccines work? (Comment les vaccins fonctionnent-ils?) </w:t>
        </w:r>
      </w:hyperlink>
      <w:r w:rsidR="00531DFC" w:rsidRPr="00F12953">
        <w:rPr>
          <w:rFonts w:ascii="Arial" w:hAnsi="Arial" w:cs="Arial"/>
          <w:b w:val="0"/>
          <w:bCs/>
          <w:sz w:val="22"/>
          <w:lang w:val="fr-CA"/>
        </w:rPr>
        <w:t>(Science Nord, en anglais seulement)</w:t>
      </w:r>
    </w:p>
    <w:p w14:paraId="31CF32E1" w14:textId="77777777" w:rsidR="00531DFC" w:rsidRPr="00F12953" w:rsidRDefault="00D70C23" w:rsidP="00531DFC">
      <w:pPr>
        <w:spacing w:after="120"/>
        <w:rPr>
          <w:rFonts w:ascii="Arial" w:hAnsi="Arial" w:cs="Arial"/>
          <w:b w:val="0"/>
          <w:bCs/>
          <w:sz w:val="22"/>
          <w:lang w:val="fr-CA"/>
        </w:rPr>
      </w:pPr>
      <w:hyperlink r:id="rId35" w:history="1">
        <w:r w:rsidR="00531DFC" w:rsidRPr="00F12953">
          <w:rPr>
            <w:rStyle w:val="Hyperlink"/>
            <w:rFonts w:ascii="Arial" w:hAnsi="Arial" w:cs="Arial"/>
            <w:b w:val="0"/>
            <w:bCs/>
            <w:color w:val="auto"/>
            <w:sz w:val="22"/>
            <w:lang w:val="fr-CA"/>
          </w:rPr>
          <w:t>https://fr.kidshealthfirst.ca/</w:t>
        </w:r>
      </w:hyperlink>
      <w:r w:rsidR="00531DFC" w:rsidRPr="00F12953">
        <w:rPr>
          <w:rFonts w:ascii="Arial" w:hAnsi="Arial" w:cs="Arial"/>
          <w:b w:val="0"/>
          <w:bCs/>
          <w:sz w:val="22"/>
          <w:lang w:val="fr-CA"/>
        </w:rPr>
        <w:t xml:space="preserve"> (site Web de la Table consultative des vaccins COVID-19 pour enfants)</w:t>
      </w:r>
    </w:p>
    <w:p w14:paraId="74DFAEC3" w14:textId="27447ECA" w:rsidR="00531DFC" w:rsidRPr="00531DFC" w:rsidRDefault="00531DFC" w:rsidP="00531DFC">
      <w:pPr>
        <w:spacing w:after="120"/>
        <w:rPr>
          <w:rStyle w:val="Hyperlink"/>
          <w:rFonts w:ascii="Arial" w:hAnsi="Arial" w:cs="Arial"/>
          <w:b w:val="0"/>
          <w:bCs/>
          <w:color w:val="auto"/>
          <w:sz w:val="22"/>
          <w:u w:val="none"/>
          <w:lang w:val="fr-CA"/>
        </w:rPr>
      </w:pPr>
      <w:r>
        <w:rPr>
          <w:rFonts w:ascii="Arial" w:hAnsi="Arial" w:cs="Arial"/>
          <w:b w:val="0"/>
          <w:bCs/>
          <w:sz w:val="22"/>
          <w:lang w:val="fr-CA"/>
        </w:rPr>
        <w:t>Afin d’</w:t>
      </w:r>
      <w:r w:rsidRPr="00F12953">
        <w:rPr>
          <w:rFonts w:ascii="Arial" w:hAnsi="Arial" w:cs="Arial"/>
          <w:b w:val="0"/>
          <w:bCs/>
          <w:sz w:val="22"/>
          <w:lang w:val="fr-CA"/>
        </w:rPr>
        <w:t xml:space="preserve">en savoir plus sur nos séances de vaccination pour les jeunes et les familles, consultez : </w:t>
      </w:r>
      <w:hyperlink r:id="rId36" w:history="1">
        <w:r w:rsidRPr="00F12953">
          <w:rPr>
            <w:rStyle w:val="Hyperlink"/>
            <w:rFonts w:ascii="Arial" w:hAnsi="Arial" w:cs="Arial"/>
            <w:b w:val="0"/>
            <w:bCs/>
            <w:color w:val="auto"/>
            <w:sz w:val="22"/>
            <w:lang w:val="fr-CA"/>
          </w:rPr>
          <w:t>https://www.phsd.ca/fr/sujets-et-des-programmes-de-sante/vaccins-immunisations/vaccin-contre-le-coronavirus-covid-19/seances-de-vaccination-a-venir-pour-certains-groupes-prioritaires/</w:t>
        </w:r>
      </w:hyperlink>
      <w:r>
        <w:rPr>
          <w:rStyle w:val="Hyperlink"/>
          <w:rFonts w:ascii="Arial" w:hAnsi="Arial" w:cs="Arial"/>
          <w:b w:val="0"/>
          <w:bCs/>
          <w:color w:val="auto"/>
          <w:sz w:val="22"/>
          <w:u w:val="none"/>
          <w:lang w:val="fr-CA"/>
        </w:rPr>
        <w:t>.</w:t>
      </w:r>
    </w:p>
    <w:p w14:paraId="057241BD" w14:textId="60C811DE" w:rsidR="00F11011" w:rsidRDefault="00F11011">
      <w:pPr>
        <w:rPr>
          <w:rStyle w:val="Hyperlink"/>
          <w:rFonts w:ascii="Arial" w:hAnsi="Arial" w:cs="Arial"/>
          <w:b w:val="0"/>
          <w:bCs/>
          <w:color w:val="auto"/>
          <w:sz w:val="22"/>
          <w:lang w:val="fr-CA"/>
        </w:rPr>
      </w:pPr>
      <w:r>
        <w:rPr>
          <w:rStyle w:val="Hyperlink"/>
          <w:rFonts w:ascii="Arial" w:hAnsi="Arial" w:cs="Arial"/>
          <w:b w:val="0"/>
          <w:bCs/>
          <w:color w:val="auto"/>
          <w:sz w:val="22"/>
          <w:lang w:val="fr-CA"/>
        </w:rPr>
        <w:br w:type="page"/>
      </w:r>
    </w:p>
    <w:p w14:paraId="16E59E40" w14:textId="7B01C14A" w:rsidR="0010574B" w:rsidRPr="00F11011" w:rsidRDefault="001B7C7A" w:rsidP="00071D7F">
      <w:pPr>
        <w:pStyle w:val="Heading1"/>
        <w:spacing w:line="216" w:lineRule="auto"/>
        <w:jc w:val="left"/>
        <w:rPr>
          <w:rFonts w:ascii="Arial" w:hAnsi="Arial" w:cs="Arial"/>
          <w:b/>
          <w:bCs w:val="0"/>
          <w:i w:val="0"/>
          <w:iCs w:val="0"/>
          <w:color w:val="auto"/>
          <w:sz w:val="36"/>
          <w:szCs w:val="36"/>
          <w:lang w:val="fr-CA"/>
        </w:rPr>
      </w:pPr>
      <w:r w:rsidRPr="00296289">
        <w:rPr>
          <w:rFonts w:ascii="Arial" w:hAnsi="Arial" w:cs="Arial"/>
          <w:b/>
          <w:i w:val="0"/>
          <w:iCs w:val="0"/>
          <w:color w:val="231F20"/>
          <w:sz w:val="36"/>
          <w:szCs w:val="36"/>
          <w:lang w:val="fr-CA"/>
        </w:rPr>
        <w:lastRenderedPageBreak/>
        <w:t>Vaccin contre la COVID-19 (Pfizer</w:t>
      </w:r>
      <w:r w:rsidR="00AE1565" w:rsidRPr="00296289">
        <w:rPr>
          <w:rFonts w:ascii="Arial" w:hAnsi="Arial" w:cs="Arial"/>
          <w:b/>
          <w:i w:val="0"/>
          <w:iCs w:val="0"/>
          <w:color w:val="231F20"/>
          <w:sz w:val="36"/>
          <w:szCs w:val="36"/>
          <w:lang w:val="fr-CA"/>
        </w:rPr>
        <w:t>-</w:t>
      </w:r>
      <w:r w:rsidRPr="00296289">
        <w:rPr>
          <w:rFonts w:ascii="Arial" w:hAnsi="Arial" w:cs="Arial"/>
          <w:b/>
          <w:i w:val="0"/>
          <w:iCs w:val="0"/>
          <w:color w:val="231F20"/>
          <w:sz w:val="36"/>
          <w:szCs w:val="36"/>
          <w:lang w:val="fr-CA"/>
        </w:rPr>
        <w:t>BioNTech</w:t>
      </w:r>
      <w:r w:rsidRPr="00296289">
        <w:rPr>
          <w:rFonts w:ascii="Arial" w:hAnsi="Arial" w:cs="Arial"/>
          <w:b/>
          <w:i w:val="0"/>
          <w:iCs w:val="0"/>
          <w:color w:val="231F20"/>
          <w:position w:val="12"/>
          <w:sz w:val="36"/>
          <w:szCs w:val="36"/>
          <w:vertAlign w:val="superscript"/>
          <w:lang w:val="fr-CA"/>
        </w:rPr>
        <w:t>®</w:t>
      </w:r>
      <w:r w:rsidRPr="00296289">
        <w:rPr>
          <w:rFonts w:ascii="Arial" w:hAnsi="Arial" w:cs="Arial"/>
          <w:b/>
          <w:i w:val="0"/>
          <w:iCs w:val="0"/>
          <w:color w:val="231F20"/>
          <w:sz w:val="36"/>
          <w:szCs w:val="36"/>
          <w:lang w:val="fr-CA"/>
        </w:rPr>
        <w:t>)</w:t>
      </w:r>
    </w:p>
    <w:p w14:paraId="01F4B97F" w14:textId="0D816E17" w:rsidR="0010574B" w:rsidRPr="00F11011" w:rsidRDefault="001B7C7A" w:rsidP="00071D7F">
      <w:pPr>
        <w:pStyle w:val="Heading2"/>
        <w:spacing w:line="216" w:lineRule="auto"/>
        <w:rPr>
          <w:rFonts w:ascii="Arial Narrow" w:hAnsi="Arial Narrow"/>
          <w:b w:val="0"/>
          <w:bCs/>
          <w:u w:val="none"/>
          <w:lang w:val="fr-CA"/>
        </w:rPr>
      </w:pPr>
      <w:r w:rsidRPr="00F11011">
        <w:rPr>
          <w:rFonts w:ascii="Arial Narrow" w:hAnsi="Arial Narrow"/>
          <w:b w:val="0"/>
          <w:bCs/>
          <w:color w:val="231F20"/>
          <w:u w:val="none"/>
          <w:lang w:val="fr-CA"/>
        </w:rPr>
        <w:t>Information sur les vaccins pour les enfants d’âge scolaire</w:t>
      </w:r>
    </w:p>
    <w:p w14:paraId="247CF21D" w14:textId="77777777" w:rsidR="0010574B" w:rsidRPr="00F11011" w:rsidRDefault="0010574B" w:rsidP="00071D7F">
      <w:pPr>
        <w:pStyle w:val="BodyText"/>
        <w:spacing w:before="5" w:line="216" w:lineRule="auto"/>
        <w:rPr>
          <w:rFonts w:ascii="Arial Narrow" w:hAnsi="Arial Narrow"/>
          <w:sz w:val="14"/>
          <w:lang w:val="fr-CA"/>
        </w:rPr>
      </w:pPr>
    </w:p>
    <w:p w14:paraId="6861061F" w14:textId="77777777" w:rsidR="0010574B" w:rsidRPr="00F11011" w:rsidRDefault="0010574B" w:rsidP="00071D7F">
      <w:pPr>
        <w:spacing w:line="216" w:lineRule="auto"/>
        <w:rPr>
          <w:rFonts w:ascii="Arial Narrow" w:hAnsi="Arial Narrow"/>
          <w:sz w:val="14"/>
          <w:lang w:val="fr-CA"/>
        </w:rPr>
        <w:sectPr w:rsidR="0010574B" w:rsidRPr="00F11011" w:rsidSect="00011D66">
          <w:footerReference w:type="even" r:id="rId37"/>
          <w:footerReference w:type="default" r:id="rId38"/>
          <w:pgSz w:w="12240" w:h="15840"/>
          <w:pgMar w:top="810" w:right="600" w:bottom="1540" w:left="620" w:header="0" w:footer="1350" w:gutter="0"/>
          <w:pgNumType w:start="1"/>
          <w:cols w:space="720"/>
        </w:sectPr>
      </w:pPr>
    </w:p>
    <w:p w14:paraId="6D34BDF5" w14:textId="413AC44B" w:rsidR="0010574B" w:rsidRPr="00F11011" w:rsidRDefault="001B7C7A" w:rsidP="00071D7F">
      <w:pPr>
        <w:pStyle w:val="Heading3"/>
        <w:spacing w:before="100" w:line="216" w:lineRule="auto"/>
        <w:rPr>
          <w:rFonts w:ascii="Arial Narrow" w:hAnsi="Arial Narrow"/>
          <w:lang w:val="fr-CA"/>
        </w:rPr>
      </w:pPr>
      <w:r w:rsidRPr="00F11011">
        <w:rPr>
          <w:rFonts w:ascii="Arial Narrow" w:hAnsi="Arial Narrow"/>
          <w:color w:val="231F20"/>
          <w:lang w:val="fr-CA"/>
        </w:rPr>
        <w:t>Consignes à l’intention des parents</w:t>
      </w:r>
    </w:p>
    <w:p w14:paraId="1B685305" w14:textId="0B9294B9" w:rsidR="0010574B" w:rsidRPr="00F11011" w:rsidRDefault="00AE1565" w:rsidP="00071D7F">
      <w:pPr>
        <w:pStyle w:val="ListParagraph"/>
        <w:numPr>
          <w:ilvl w:val="0"/>
          <w:numId w:val="6"/>
        </w:numPr>
        <w:spacing w:line="216" w:lineRule="auto"/>
        <w:rPr>
          <w:rFonts w:ascii="Arial Narrow" w:hAnsi="Arial Narrow"/>
          <w:bCs/>
          <w:lang w:val="fr-CA"/>
        </w:rPr>
      </w:pPr>
      <w:r w:rsidRPr="00F11011">
        <w:rPr>
          <w:rFonts w:ascii="Arial Narrow" w:hAnsi="Arial Narrow"/>
          <w:bCs/>
          <w:lang w:val="fr-CA"/>
        </w:rPr>
        <w:t>Lisez la présente feuille de renseignements</w:t>
      </w:r>
      <w:r w:rsidR="001B7C7A" w:rsidRPr="00F11011">
        <w:rPr>
          <w:rFonts w:ascii="Arial Narrow" w:hAnsi="Arial Narrow"/>
          <w:bCs/>
          <w:lang w:val="fr-CA"/>
        </w:rPr>
        <w:t>.</w:t>
      </w:r>
    </w:p>
    <w:p w14:paraId="0C45B9C4" w14:textId="7713AA63" w:rsidR="0010574B" w:rsidRPr="00F11011" w:rsidRDefault="00AE1565" w:rsidP="00071D7F">
      <w:pPr>
        <w:pStyle w:val="ListParagraph"/>
        <w:numPr>
          <w:ilvl w:val="0"/>
          <w:numId w:val="6"/>
        </w:numPr>
        <w:spacing w:line="216" w:lineRule="auto"/>
        <w:rPr>
          <w:rFonts w:ascii="Arial Narrow" w:hAnsi="Arial Narrow"/>
          <w:bCs/>
          <w:lang w:val="fr-CA"/>
        </w:rPr>
      </w:pPr>
      <w:r w:rsidRPr="00F11011">
        <w:rPr>
          <w:rFonts w:ascii="Arial Narrow" w:hAnsi="Arial Narrow"/>
          <w:bCs/>
          <w:lang w:val="fr-CA"/>
        </w:rPr>
        <w:t>Remplissez le formulaire de consentement et retournez-le à l’école de votre enfant.</w:t>
      </w:r>
    </w:p>
    <w:p w14:paraId="69F44A99" w14:textId="36BB8DF9" w:rsidR="0010574B" w:rsidRPr="00F11011" w:rsidRDefault="00AE1565" w:rsidP="00071D7F">
      <w:pPr>
        <w:pStyle w:val="ListParagraph"/>
        <w:numPr>
          <w:ilvl w:val="0"/>
          <w:numId w:val="6"/>
        </w:numPr>
        <w:spacing w:line="216" w:lineRule="auto"/>
        <w:rPr>
          <w:rFonts w:ascii="Arial Narrow" w:hAnsi="Arial Narrow"/>
          <w:bCs/>
          <w:lang w:val="fr-CA"/>
        </w:rPr>
      </w:pPr>
      <w:r w:rsidRPr="00F11011">
        <w:rPr>
          <w:rFonts w:ascii="Arial Narrow" w:hAnsi="Arial Narrow"/>
          <w:bCs/>
          <w:lang w:val="fr-CA"/>
        </w:rPr>
        <w:t>Assurez-vous que votre enfant mange le jour de la séance.</w:t>
      </w:r>
    </w:p>
    <w:p w14:paraId="5BDECAD6" w14:textId="7DAC65E4" w:rsidR="0010574B" w:rsidRPr="00F11011" w:rsidRDefault="00AE1565" w:rsidP="00071D7F">
      <w:pPr>
        <w:pStyle w:val="ListParagraph"/>
        <w:numPr>
          <w:ilvl w:val="0"/>
          <w:numId w:val="6"/>
        </w:numPr>
        <w:spacing w:line="216" w:lineRule="auto"/>
        <w:rPr>
          <w:rFonts w:ascii="Arial Narrow" w:hAnsi="Arial Narrow"/>
          <w:bCs/>
          <w:lang w:val="fr-CA"/>
        </w:rPr>
      </w:pPr>
      <w:r w:rsidRPr="00F11011">
        <w:rPr>
          <w:rFonts w:ascii="Arial Narrow" w:hAnsi="Arial Narrow"/>
          <w:bCs/>
          <w:lang w:val="fr-CA"/>
        </w:rPr>
        <w:t>Assurez-vous que votre enfant porte une chemise ou un chandail à manches courtes le jour de la séance</w:t>
      </w:r>
      <w:r w:rsidR="001B7C7A" w:rsidRPr="00F11011">
        <w:rPr>
          <w:rFonts w:ascii="Arial Narrow" w:hAnsi="Arial Narrow"/>
          <w:bCs/>
          <w:lang w:val="fr-CA"/>
        </w:rPr>
        <w:t>.</w:t>
      </w:r>
    </w:p>
    <w:p w14:paraId="0D186C3B" w14:textId="77777777" w:rsidR="0010574B" w:rsidRPr="00F11011" w:rsidRDefault="0010574B" w:rsidP="00071D7F">
      <w:pPr>
        <w:pStyle w:val="BodyText"/>
        <w:spacing w:before="3" w:line="216" w:lineRule="auto"/>
        <w:rPr>
          <w:rFonts w:ascii="Arial Narrow" w:hAnsi="Arial Narrow"/>
          <w:lang w:val="fr-CA"/>
        </w:rPr>
      </w:pPr>
    </w:p>
    <w:p w14:paraId="7CFCC9E7" w14:textId="6BF8D926" w:rsidR="0010574B" w:rsidRPr="00F11011" w:rsidRDefault="00AE1565" w:rsidP="00071D7F">
      <w:pPr>
        <w:pStyle w:val="Heading3"/>
        <w:spacing w:line="216" w:lineRule="auto"/>
        <w:rPr>
          <w:rFonts w:ascii="Arial Narrow" w:hAnsi="Arial Narrow"/>
          <w:color w:val="auto"/>
          <w:lang w:val="fr-CA"/>
        </w:rPr>
      </w:pPr>
      <w:r w:rsidRPr="00F11011">
        <w:rPr>
          <w:rFonts w:ascii="Arial Narrow" w:hAnsi="Arial Narrow"/>
          <w:color w:val="auto"/>
          <w:lang w:val="fr-CA"/>
        </w:rPr>
        <w:t xml:space="preserve">Qu’est-ce que la </w:t>
      </w:r>
      <w:r w:rsidR="001B7C7A" w:rsidRPr="00F11011">
        <w:rPr>
          <w:rFonts w:ascii="Arial Narrow" w:hAnsi="Arial Narrow"/>
          <w:color w:val="auto"/>
          <w:lang w:val="fr-CA"/>
        </w:rPr>
        <w:t>COVID-19?</w:t>
      </w:r>
    </w:p>
    <w:p w14:paraId="08DAA526" w14:textId="36C37E17" w:rsidR="0010574B" w:rsidRPr="00F11011" w:rsidRDefault="00AE1565" w:rsidP="00071D7F">
      <w:pPr>
        <w:spacing w:line="216" w:lineRule="auto"/>
        <w:rPr>
          <w:rFonts w:ascii="Arial Narrow" w:eastAsiaTheme="minorHAnsi" w:hAnsi="Arial Narrow"/>
          <w:b w:val="0"/>
          <w:bCs/>
          <w:lang w:val="fr-CA"/>
        </w:rPr>
      </w:pPr>
      <w:r w:rsidRPr="00F11011">
        <w:rPr>
          <w:rFonts w:ascii="Arial Narrow" w:eastAsiaTheme="minorHAnsi" w:hAnsi="Arial Narrow"/>
          <w:b w:val="0"/>
          <w:bCs/>
          <w:lang w:val="fr-CA"/>
        </w:rPr>
        <w:t xml:space="preserve">La </w:t>
      </w:r>
      <w:r w:rsidR="001B7C7A" w:rsidRPr="00F11011">
        <w:rPr>
          <w:rFonts w:ascii="Arial Narrow" w:eastAsiaTheme="minorHAnsi" w:hAnsi="Arial Narrow"/>
          <w:b w:val="0"/>
          <w:bCs/>
          <w:lang w:val="fr-CA"/>
        </w:rPr>
        <w:t xml:space="preserve">COVID-19 </w:t>
      </w:r>
      <w:r w:rsidRPr="00F11011">
        <w:rPr>
          <w:rFonts w:ascii="Arial Narrow" w:eastAsiaTheme="minorHAnsi" w:hAnsi="Arial Narrow"/>
          <w:b w:val="0"/>
          <w:bCs/>
          <w:lang w:val="fr-CA"/>
        </w:rPr>
        <w:t xml:space="preserve">est une </w:t>
      </w:r>
      <w:r w:rsidR="001B7C7A" w:rsidRPr="00F11011">
        <w:rPr>
          <w:rFonts w:ascii="Arial Narrow" w:eastAsiaTheme="minorHAnsi" w:hAnsi="Arial Narrow"/>
          <w:b w:val="0"/>
          <w:bCs/>
          <w:lang w:val="fr-CA"/>
        </w:rPr>
        <w:t>infection caus</w:t>
      </w:r>
      <w:r w:rsidRPr="00F11011">
        <w:rPr>
          <w:rFonts w:ascii="Arial Narrow" w:eastAsiaTheme="minorHAnsi" w:hAnsi="Arial Narrow"/>
          <w:b w:val="0"/>
          <w:bCs/>
          <w:lang w:val="fr-CA"/>
        </w:rPr>
        <w:t xml:space="preserve">ée par un nouveau </w:t>
      </w:r>
      <w:r w:rsidR="001B7C7A" w:rsidRPr="00F11011">
        <w:rPr>
          <w:rFonts w:ascii="Arial Narrow" w:eastAsiaTheme="minorHAnsi" w:hAnsi="Arial Narrow"/>
          <w:b w:val="0"/>
          <w:bCs/>
          <w:lang w:val="fr-CA"/>
        </w:rPr>
        <w:t>coronavirus (</w:t>
      </w:r>
      <w:r w:rsidRPr="00F11011">
        <w:rPr>
          <w:rFonts w:ascii="Arial Narrow" w:eastAsiaTheme="minorHAnsi" w:hAnsi="Arial Narrow"/>
          <w:b w:val="0"/>
          <w:bCs/>
          <w:lang w:val="fr-CA"/>
        </w:rPr>
        <w:t xml:space="preserve">le </w:t>
      </w:r>
      <w:r w:rsidR="001B7C7A" w:rsidRPr="00F11011">
        <w:rPr>
          <w:rFonts w:ascii="Arial Narrow" w:eastAsiaTheme="minorHAnsi" w:hAnsi="Arial Narrow"/>
          <w:b w:val="0"/>
          <w:bCs/>
          <w:lang w:val="fr-CA"/>
        </w:rPr>
        <w:t xml:space="preserve">coronavirus 2 du syndrome respiratoire aigu sévère - SARS-CoV-2). </w:t>
      </w:r>
      <w:r w:rsidRPr="00F11011">
        <w:rPr>
          <w:rFonts w:ascii="Arial Narrow" w:eastAsiaTheme="minorHAnsi" w:hAnsi="Arial Narrow"/>
          <w:b w:val="0"/>
          <w:bCs/>
          <w:lang w:val="fr-CA"/>
        </w:rPr>
        <w:t xml:space="preserve">Elle a été reconnue pour la première fois en </w:t>
      </w:r>
      <w:r w:rsidR="001B7C7A" w:rsidRPr="00F11011">
        <w:rPr>
          <w:rFonts w:ascii="Arial Narrow" w:eastAsiaTheme="minorHAnsi" w:hAnsi="Arial Narrow"/>
          <w:b w:val="0"/>
          <w:bCs/>
          <w:lang w:val="fr-CA"/>
        </w:rPr>
        <w:t xml:space="preserve">décembre 2019 </w:t>
      </w:r>
      <w:r w:rsidRPr="00F11011">
        <w:rPr>
          <w:rFonts w:ascii="Arial Narrow" w:eastAsiaTheme="minorHAnsi" w:hAnsi="Arial Narrow"/>
          <w:b w:val="0"/>
          <w:bCs/>
          <w:lang w:val="fr-CA"/>
        </w:rPr>
        <w:t>et s’est depuis répandue pour causer une pandémie mondiale.</w:t>
      </w:r>
    </w:p>
    <w:p w14:paraId="46FE4A97" w14:textId="77777777" w:rsidR="0010574B" w:rsidRPr="00F11011" w:rsidRDefault="0010574B" w:rsidP="00071D7F">
      <w:pPr>
        <w:spacing w:line="216" w:lineRule="auto"/>
        <w:rPr>
          <w:rFonts w:ascii="Arial Narrow" w:hAnsi="Arial Narrow"/>
          <w:b w:val="0"/>
          <w:bCs/>
          <w:lang w:val="fr-CA"/>
        </w:rPr>
      </w:pPr>
    </w:p>
    <w:p w14:paraId="24806E01" w14:textId="060FA4DC" w:rsidR="0010574B" w:rsidRPr="00F11011" w:rsidRDefault="00AE1565" w:rsidP="00071D7F">
      <w:pPr>
        <w:pStyle w:val="Heading3"/>
        <w:spacing w:line="216" w:lineRule="auto"/>
        <w:rPr>
          <w:rFonts w:ascii="Arial Narrow" w:hAnsi="Arial Narrow"/>
          <w:color w:val="auto"/>
          <w:lang w:val="fr-CA"/>
        </w:rPr>
      </w:pPr>
      <w:r w:rsidRPr="00F11011">
        <w:rPr>
          <w:rFonts w:ascii="Arial Narrow" w:hAnsi="Arial Narrow"/>
          <w:color w:val="auto"/>
          <w:lang w:val="fr-CA"/>
        </w:rPr>
        <w:t xml:space="preserve">Comment la </w:t>
      </w:r>
      <w:r w:rsidR="001B7C7A" w:rsidRPr="00F11011">
        <w:rPr>
          <w:rFonts w:ascii="Arial Narrow" w:hAnsi="Arial Narrow"/>
          <w:color w:val="auto"/>
          <w:lang w:val="fr-CA"/>
        </w:rPr>
        <w:t>COVID-19 s</w:t>
      </w:r>
      <w:r w:rsidRPr="00F11011">
        <w:rPr>
          <w:rFonts w:ascii="Arial Narrow" w:hAnsi="Arial Narrow"/>
          <w:color w:val="auto"/>
          <w:lang w:val="fr-CA"/>
        </w:rPr>
        <w:t>e propage-t-elle</w:t>
      </w:r>
      <w:r w:rsidR="001B7C7A" w:rsidRPr="00F11011">
        <w:rPr>
          <w:rFonts w:ascii="Arial Narrow" w:hAnsi="Arial Narrow"/>
          <w:color w:val="auto"/>
          <w:lang w:val="fr-CA"/>
        </w:rPr>
        <w:t>?</w:t>
      </w:r>
    </w:p>
    <w:p w14:paraId="6E08EC76" w14:textId="01F43850" w:rsidR="0010574B" w:rsidRPr="00F11011" w:rsidRDefault="00AE1565" w:rsidP="00071D7F">
      <w:pPr>
        <w:spacing w:line="216" w:lineRule="auto"/>
        <w:rPr>
          <w:rFonts w:ascii="Arial Narrow" w:eastAsiaTheme="minorHAnsi" w:hAnsi="Arial Narrow"/>
          <w:b w:val="0"/>
          <w:bCs/>
          <w:lang w:val="fr-CA"/>
        </w:rPr>
      </w:pPr>
      <w:r w:rsidRPr="00F11011">
        <w:rPr>
          <w:rFonts w:ascii="Arial Narrow" w:eastAsiaTheme="minorHAnsi" w:hAnsi="Arial Narrow"/>
          <w:b w:val="0"/>
          <w:bCs/>
          <w:lang w:val="fr-CA"/>
        </w:rPr>
        <w:t xml:space="preserve">La </w:t>
      </w:r>
      <w:r w:rsidR="001B7C7A" w:rsidRPr="00F11011">
        <w:rPr>
          <w:rFonts w:ascii="Arial Narrow" w:eastAsiaTheme="minorHAnsi" w:hAnsi="Arial Narrow"/>
          <w:b w:val="0"/>
          <w:bCs/>
          <w:lang w:val="fr-CA"/>
        </w:rPr>
        <w:t xml:space="preserve">COVID-19 </w:t>
      </w:r>
      <w:r w:rsidRPr="00F11011">
        <w:rPr>
          <w:rFonts w:ascii="Arial Narrow" w:eastAsiaTheme="minorHAnsi" w:hAnsi="Arial Narrow"/>
          <w:b w:val="0"/>
          <w:bCs/>
          <w:lang w:val="fr-CA"/>
        </w:rPr>
        <w:t>se transmet surtout d’une personne infectée à d’autres personnes lorsqu’elle tousse, éternue, chante, parle ou respire. Il importe de noter que les personnes infectées peuvent transmettre l’infection même si elles ne présentent aucun symptôme</w:t>
      </w:r>
      <w:r w:rsidR="001B7C7A" w:rsidRPr="00F11011">
        <w:rPr>
          <w:rFonts w:ascii="Arial Narrow" w:eastAsiaTheme="minorHAnsi" w:hAnsi="Arial Narrow"/>
          <w:b w:val="0"/>
          <w:bCs/>
          <w:lang w:val="fr-CA"/>
        </w:rPr>
        <w:t>.</w:t>
      </w:r>
    </w:p>
    <w:p w14:paraId="67644B5F" w14:textId="77777777" w:rsidR="0010574B" w:rsidRPr="00F11011" w:rsidRDefault="0010574B" w:rsidP="00071D7F">
      <w:pPr>
        <w:spacing w:line="216" w:lineRule="auto"/>
        <w:rPr>
          <w:rFonts w:ascii="Arial Narrow" w:hAnsi="Arial Narrow"/>
          <w:b w:val="0"/>
          <w:bCs/>
          <w:lang w:val="fr-CA"/>
        </w:rPr>
      </w:pPr>
    </w:p>
    <w:p w14:paraId="0DAC79EB" w14:textId="77777777" w:rsidR="0010574B" w:rsidRPr="00F11011" w:rsidRDefault="001B7C7A" w:rsidP="00071D7F">
      <w:pPr>
        <w:pStyle w:val="Heading3"/>
        <w:spacing w:line="216" w:lineRule="auto"/>
        <w:rPr>
          <w:rFonts w:ascii="Arial Narrow" w:hAnsi="Arial Narrow"/>
          <w:color w:val="auto"/>
          <w:lang w:val="fr-CA"/>
        </w:rPr>
      </w:pPr>
      <w:r w:rsidRPr="00F11011">
        <w:rPr>
          <w:rFonts w:ascii="Arial Narrow" w:hAnsi="Arial Narrow"/>
          <w:color w:val="auto"/>
          <w:lang w:val="fr-CA"/>
        </w:rPr>
        <w:t>Quel est le degré de sûreté des vaccins contre la COVID-19?</w:t>
      </w:r>
    </w:p>
    <w:p w14:paraId="2CCDF042" w14:textId="77777777" w:rsidR="0010574B" w:rsidRPr="00F11011" w:rsidRDefault="001B7C7A" w:rsidP="00071D7F">
      <w:pPr>
        <w:spacing w:line="216" w:lineRule="auto"/>
        <w:rPr>
          <w:rFonts w:ascii="Arial Narrow" w:hAnsi="Arial Narrow"/>
          <w:b w:val="0"/>
          <w:bCs/>
          <w:lang w:val="fr-CA"/>
        </w:rPr>
      </w:pPr>
      <w:r w:rsidRPr="00F11011">
        <w:rPr>
          <w:rFonts w:ascii="Arial Narrow" w:hAnsi="Arial Narrow"/>
          <w:b w:val="0"/>
          <w:bCs/>
          <w:lang w:val="fr-CA"/>
        </w:rPr>
        <w:t>Santé Canada a approuvé certains vaccins pour combattre la COVID-19. Ces vaccins répondent à des normes rigoureuses et sont à la fois sécuritaires et efficaces. Ils ont été soumis à un examen indépendant et approfondi.</w:t>
      </w:r>
    </w:p>
    <w:p w14:paraId="7386DD2E" w14:textId="77777777" w:rsidR="0010574B" w:rsidRPr="00F11011" w:rsidRDefault="0010574B" w:rsidP="00071D7F">
      <w:pPr>
        <w:spacing w:line="216" w:lineRule="auto"/>
        <w:rPr>
          <w:rFonts w:ascii="Arial Narrow" w:hAnsi="Arial Narrow"/>
          <w:b w:val="0"/>
          <w:bCs/>
          <w:lang w:val="fr-CA"/>
        </w:rPr>
      </w:pPr>
    </w:p>
    <w:p w14:paraId="17E01950" w14:textId="77777777" w:rsidR="0010574B" w:rsidRPr="00F11011" w:rsidRDefault="001B7C7A" w:rsidP="00071D7F">
      <w:pPr>
        <w:pStyle w:val="Heading3"/>
        <w:spacing w:line="216" w:lineRule="auto"/>
        <w:rPr>
          <w:rFonts w:ascii="Arial Narrow" w:hAnsi="Arial Narrow"/>
          <w:color w:val="auto"/>
          <w:lang w:val="fr-CA"/>
        </w:rPr>
      </w:pPr>
      <w:r w:rsidRPr="00F11011">
        <w:rPr>
          <w:rFonts w:ascii="Arial Narrow" w:hAnsi="Arial Narrow"/>
          <w:color w:val="auto"/>
          <w:lang w:val="fr-CA"/>
        </w:rPr>
        <w:t>Quel est le degré d’efficacité des vaccins?</w:t>
      </w:r>
    </w:p>
    <w:p w14:paraId="0B37BF3F" w14:textId="77777777" w:rsidR="0010574B" w:rsidRPr="00F11011" w:rsidRDefault="001B7C7A" w:rsidP="00071D7F">
      <w:pPr>
        <w:spacing w:line="216" w:lineRule="auto"/>
        <w:rPr>
          <w:rFonts w:ascii="Arial Narrow" w:hAnsi="Arial Narrow"/>
          <w:b w:val="0"/>
          <w:bCs/>
          <w:lang w:val="fr-CA"/>
        </w:rPr>
      </w:pPr>
      <w:r w:rsidRPr="00F11011">
        <w:rPr>
          <w:rFonts w:ascii="Arial Narrow" w:hAnsi="Arial Narrow"/>
          <w:b w:val="0"/>
          <w:bCs/>
          <w:lang w:val="fr-CA"/>
        </w:rPr>
        <w:t>Chaque vaccin approuvé est très efficace pour combattre la COVID-19. Une seule dose offre déjà une excellente protection. Une deuxième est encore nécessaire pour obtenir une protection optimale.</w:t>
      </w:r>
    </w:p>
    <w:p w14:paraId="74B09BAA" w14:textId="77777777" w:rsidR="0010574B" w:rsidRPr="00F11011" w:rsidRDefault="0010574B" w:rsidP="00071D7F">
      <w:pPr>
        <w:spacing w:line="216" w:lineRule="auto"/>
        <w:rPr>
          <w:rFonts w:ascii="Arial Narrow" w:hAnsi="Arial Narrow"/>
          <w:b w:val="0"/>
          <w:bCs/>
          <w:lang w:val="fr-CA"/>
        </w:rPr>
      </w:pPr>
    </w:p>
    <w:p w14:paraId="3650C969" w14:textId="6E4C4FBA" w:rsidR="0010574B" w:rsidRPr="00F11011" w:rsidRDefault="00AD4934" w:rsidP="00071D7F">
      <w:pPr>
        <w:pStyle w:val="Heading3"/>
        <w:spacing w:line="216" w:lineRule="auto"/>
        <w:rPr>
          <w:rFonts w:ascii="Arial Narrow" w:hAnsi="Arial Narrow"/>
          <w:color w:val="auto"/>
          <w:lang w:val="fr-CA"/>
        </w:rPr>
      </w:pPr>
      <w:r w:rsidRPr="00F11011">
        <w:rPr>
          <w:rFonts w:ascii="Arial Narrow" w:hAnsi="Arial Narrow"/>
          <w:color w:val="auto"/>
          <w:lang w:val="fr-CA"/>
        </w:rPr>
        <w:t xml:space="preserve">Est-ce que je risque de contracter la </w:t>
      </w:r>
      <w:r w:rsidR="001B7C7A" w:rsidRPr="00F11011">
        <w:rPr>
          <w:rFonts w:ascii="Arial Narrow" w:hAnsi="Arial Narrow"/>
          <w:color w:val="auto"/>
          <w:lang w:val="fr-CA"/>
        </w:rPr>
        <w:t>COVID-19</w:t>
      </w:r>
      <w:r w:rsidRPr="00F11011">
        <w:rPr>
          <w:rFonts w:ascii="Arial Narrow" w:hAnsi="Arial Narrow"/>
          <w:color w:val="auto"/>
          <w:lang w:val="fr-CA"/>
        </w:rPr>
        <w:t xml:space="preserve"> en me faisant vacciner</w:t>
      </w:r>
      <w:r w:rsidR="001B7C7A" w:rsidRPr="00F11011">
        <w:rPr>
          <w:rFonts w:ascii="Arial Narrow" w:hAnsi="Arial Narrow"/>
          <w:color w:val="auto"/>
          <w:lang w:val="fr-CA"/>
        </w:rPr>
        <w:t>?</w:t>
      </w:r>
    </w:p>
    <w:p w14:paraId="544B9656" w14:textId="77777777" w:rsidR="0010574B" w:rsidRPr="00F11011" w:rsidRDefault="001B7C7A" w:rsidP="00071D7F">
      <w:pPr>
        <w:spacing w:line="216" w:lineRule="auto"/>
        <w:rPr>
          <w:rFonts w:ascii="Arial Narrow" w:hAnsi="Arial Narrow"/>
          <w:b w:val="0"/>
          <w:bCs/>
          <w:lang w:val="fr-CA"/>
        </w:rPr>
      </w:pPr>
      <w:r w:rsidRPr="00F11011">
        <w:rPr>
          <w:rFonts w:ascii="Arial Narrow" w:hAnsi="Arial Narrow"/>
          <w:b w:val="0"/>
          <w:bCs/>
          <w:lang w:val="fr-CA"/>
        </w:rPr>
        <w:t>Les vaccins ne peuvent vous rendre malade puisqu’aucun ne contient le virus de la COVID-19.</w:t>
      </w:r>
    </w:p>
    <w:p w14:paraId="72D34F3C" w14:textId="77777777" w:rsidR="0010574B" w:rsidRPr="00F11011" w:rsidRDefault="0010574B" w:rsidP="00071D7F">
      <w:pPr>
        <w:spacing w:line="216" w:lineRule="auto"/>
        <w:rPr>
          <w:rFonts w:ascii="Arial Narrow" w:hAnsi="Arial Narrow"/>
          <w:b w:val="0"/>
          <w:bCs/>
          <w:lang w:val="fr-CA"/>
        </w:rPr>
      </w:pPr>
    </w:p>
    <w:p w14:paraId="2F93A383" w14:textId="4FE539BF" w:rsidR="0010574B" w:rsidRPr="00F11011" w:rsidRDefault="00AD4934" w:rsidP="00071D7F">
      <w:pPr>
        <w:pStyle w:val="Heading3"/>
        <w:spacing w:line="216" w:lineRule="auto"/>
        <w:rPr>
          <w:rFonts w:ascii="Arial Narrow" w:hAnsi="Arial Narrow"/>
          <w:color w:val="auto"/>
          <w:lang w:val="fr-CA"/>
        </w:rPr>
      </w:pPr>
      <w:r w:rsidRPr="00F11011">
        <w:rPr>
          <w:rFonts w:ascii="Arial Narrow" w:hAnsi="Arial Narrow"/>
          <w:color w:val="auto"/>
          <w:lang w:val="fr-CA"/>
        </w:rPr>
        <w:t>Comment les vaccins fonctionnent-ils</w:t>
      </w:r>
      <w:r w:rsidR="001B7C7A" w:rsidRPr="00F11011">
        <w:rPr>
          <w:rFonts w:ascii="Arial Narrow" w:hAnsi="Arial Narrow"/>
          <w:color w:val="auto"/>
          <w:lang w:val="fr-CA"/>
        </w:rPr>
        <w:t>?</w:t>
      </w:r>
    </w:p>
    <w:p w14:paraId="4DF4B606" w14:textId="77777777" w:rsidR="0010574B" w:rsidRPr="00F11011" w:rsidRDefault="001B7C7A" w:rsidP="00071D7F">
      <w:pPr>
        <w:spacing w:line="216" w:lineRule="auto"/>
        <w:rPr>
          <w:rFonts w:ascii="Arial Narrow" w:hAnsi="Arial Narrow"/>
          <w:b w:val="0"/>
          <w:bCs/>
          <w:lang w:val="fr-CA"/>
        </w:rPr>
      </w:pPr>
      <w:r w:rsidRPr="00F11011">
        <w:rPr>
          <w:rFonts w:ascii="Arial Narrow" w:hAnsi="Arial Narrow"/>
          <w:b w:val="0"/>
          <w:bCs/>
          <w:lang w:val="fr-CA"/>
        </w:rPr>
        <w:t>Le vaccin entraîne votre organisme à reconnaître la présence du virus qui cause la COVID-19. Ainsi, votre corps pourra mieux se défendre en cas d’exposition au virus.</w:t>
      </w:r>
    </w:p>
    <w:p w14:paraId="3FF7F16D" w14:textId="0844DA59" w:rsidR="0010574B" w:rsidRPr="00F11011" w:rsidRDefault="001B7C7A" w:rsidP="00071D7F">
      <w:pPr>
        <w:pStyle w:val="Heading3"/>
        <w:spacing w:line="216" w:lineRule="auto"/>
        <w:rPr>
          <w:rFonts w:ascii="Arial Narrow" w:hAnsi="Arial Narrow"/>
          <w:color w:val="auto"/>
          <w:lang w:val="fr-CA"/>
        </w:rPr>
      </w:pPr>
      <w:r w:rsidRPr="00F11011">
        <w:rPr>
          <w:rFonts w:ascii="Arial Narrow" w:eastAsia="Times New Roman" w:hAnsi="Arial Narrow" w:cstheme="minorHAnsi"/>
          <w:b w:val="0"/>
          <w:bCs/>
          <w:color w:val="auto"/>
          <w:szCs w:val="22"/>
          <w:lang w:val="fr-CA"/>
        </w:rPr>
        <w:br w:type="column"/>
      </w:r>
      <w:r w:rsidR="00BF626C" w:rsidRPr="00F11011">
        <w:rPr>
          <w:rFonts w:ascii="Arial Narrow" w:hAnsi="Arial Narrow"/>
          <w:color w:val="auto"/>
          <w:lang w:val="fr-CA"/>
        </w:rPr>
        <w:t>En quoi le vaccin m’aidera-t-il</w:t>
      </w:r>
      <w:r w:rsidRPr="00F11011">
        <w:rPr>
          <w:rFonts w:ascii="Arial Narrow" w:hAnsi="Arial Narrow"/>
          <w:color w:val="auto"/>
          <w:lang w:val="fr-CA"/>
        </w:rPr>
        <w:t>?</w:t>
      </w:r>
    </w:p>
    <w:p w14:paraId="25F5B5FF" w14:textId="77777777" w:rsidR="0010574B" w:rsidRPr="00F11011" w:rsidRDefault="001B7C7A" w:rsidP="00071D7F">
      <w:pPr>
        <w:spacing w:line="216" w:lineRule="auto"/>
        <w:rPr>
          <w:rFonts w:ascii="Arial Narrow" w:hAnsi="Arial Narrow"/>
          <w:b w:val="0"/>
          <w:bCs/>
          <w:lang w:val="fr-CA"/>
        </w:rPr>
      </w:pPr>
      <w:r w:rsidRPr="00F11011">
        <w:rPr>
          <w:rFonts w:ascii="Arial Narrow" w:hAnsi="Arial Narrow"/>
          <w:b w:val="0"/>
          <w:bCs/>
          <w:lang w:val="fr-CA"/>
        </w:rPr>
        <w:t>Le vaccin empêchera le virus de la COVID-19 de vous rendre malade. Et en cas d’infection, vos symptômes seront plus légers.</w:t>
      </w:r>
    </w:p>
    <w:p w14:paraId="5E53B17B" w14:textId="77777777" w:rsidR="0010574B" w:rsidRPr="00F11011" w:rsidRDefault="0010574B" w:rsidP="00071D7F">
      <w:pPr>
        <w:spacing w:line="216" w:lineRule="auto"/>
        <w:rPr>
          <w:rFonts w:ascii="Arial Narrow" w:hAnsi="Arial Narrow"/>
          <w:lang w:val="fr-CA"/>
        </w:rPr>
      </w:pPr>
    </w:p>
    <w:p w14:paraId="4BCC9E37" w14:textId="4E3604B0" w:rsidR="0010574B" w:rsidRPr="00F11011" w:rsidRDefault="00BF626C" w:rsidP="00071D7F">
      <w:pPr>
        <w:pStyle w:val="Heading3"/>
        <w:spacing w:line="216" w:lineRule="auto"/>
        <w:rPr>
          <w:rFonts w:ascii="Arial Narrow" w:hAnsi="Arial Narrow"/>
          <w:color w:val="auto"/>
          <w:lang w:val="fr-CA"/>
        </w:rPr>
      </w:pPr>
      <w:r w:rsidRPr="00F11011">
        <w:rPr>
          <w:rFonts w:ascii="Arial Narrow" w:hAnsi="Arial Narrow"/>
          <w:color w:val="auto"/>
          <w:lang w:val="fr-CA"/>
        </w:rPr>
        <w:t xml:space="preserve">Qui ne devrait pas se faire vacciner contre la </w:t>
      </w:r>
      <w:r w:rsidR="001B7C7A" w:rsidRPr="00F11011">
        <w:rPr>
          <w:rFonts w:ascii="Arial Narrow" w:hAnsi="Arial Narrow"/>
          <w:color w:val="auto"/>
          <w:lang w:val="fr-CA"/>
        </w:rPr>
        <w:t>COVID-19?</w:t>
      </w:r>
    </w:p>
    <w:p w14:paraId="03DE785B" w14:textId="234FE5EE" w:rsidR="0010574B" w:rsidRPr="00F11011" w:rsidRDefault="00BF626C" w:rsidP="00071D7F">
      <w:pPr>
        <w:pStyle w:val="ListParagraph"/>
        <w:widowControl w:val="0"/>
        <w:numPr>
          <w:ilvl w:val="0"/>
          <w:numId w:val="3"/>
        </w:numPr>
        <w:tabs>
          <w:tab w:val="left" w:pos="369"/>
          <w:tab w:val="left" w:pos="370"/>
        </w:tabs>
        <w:autoSpaceDE w:val="0"/>
        <w:autoSpaceDN w:val="0"/>
        <w:spacing w:before="73" w:after="0" w:line="216" w:lineRule="auto"/>
        <w:rPr>
          <w:rFonts w:ascii="Arial Narrow" w:hAnsi="Arial Narrow"/>
          <w:lang w:val="fr-CA"/>
        </w:rPr>
      </w:pPr>
      <w:r w:rsidRPr="00F11011">
        <w:rPr>
          <w:rFonts w:ascii="Arial Narrow" w:hAnsi="Arial Narrow"/>
          <w:lang w:val="fr-CA"/>
        </w:rPr>
        <w:t xml:space="preserve">Toute personne née </w:t>
      </w:r>
      <w:r w:rsidRPr="00013EBD">
        <w:rPr>
          <w:rFonts w:ascii="Arial Narrow" w:hAnsi="Arial Narrow"/>
          <w:lang w:val="fr-CA"/>
        </w:rPr>
        <w:t>a</w:t>
      </w:r>
      <w:r w:rsidR="00F2603A" w:rsidRPr="00013EBD">
        <w:rPr>
          <w:rFonts w:ascii="Arial Narrow" w:hAnsi="Arial Narrow"/>
          <w:lang w:val="fr-CA"/>
        </w:rPr>
        <w:t>près</w:t>
      </w:r>
      <w:r w:rsidRPr="00F11011">
        <w:rPr>
          <w:rFonts w:ascii="Arial Narrow" w:hAnsi="Arial Narrow"/>
          <w:lang w:val="fr-CA"/>
        </w:rPr>
        <w:t xml:space="preserve"> </w:t>
      </w:r>
      <w:r w:rsidR="001B7C7A" w:rsidRPr="00F11011">
        <w:rPr>
          <w:rFonts w:ascii="Arial Narrow" w:hAnsi="Arial Narrow"/>
          <w:lang w:val="fr-CA"/>
        </w:rPr>
        <w:t>2009</w:t>
      </w:r>
    </w:p>
    <w:p w14:paraId="08BBDC68" w14:textId="00EFE9AB" w:rsidR="0010574B" w:rsidRPr="00F11011" w:rsidRDefault="00DB5364" w:rsidP="00071D7F">
      <w:pPr>
        <w:pStyle w:val="ListParagraph"/>
        <w:widowControl w:val="0"/>
        <w:numPr>
          <w:ilvl w:val="0"/>
          <w:numId w:val="3"/>
        </w:numPr>
        <w:tabs>
          <w:tab w:val="left" w:pos="369"/>
          <w:tab w:val="left" w:pos="370"/>
        </w:tabs>
        <w:autoSpaceDE w:val="0"/>
        <w:autoSpaceDN w:val="0"/>
        <w:spacing w:before="73" w:after="0" w:line="216" w:lineRule="auto"/>
        <w:rPr>
          <w:rFonts w:ascii="Arial Narrow" w:hAnsi="Arial Narrow"/>
          <w:lang w:val="fr-CA"/>
        </w:rPr>
      </w:pPr>
      <w:r w:rsidRPr="00F11011">
        <w:rPr>
          <w:rFonts w:ascii="Arial Narrow" w:hAnsi="Arial Narrow"/>
          <w:lang w:val="fr-CA"/>
        </w:rPr>
        <w:t xml:space="preserve">Les élèves </w:t>
      </w:r>
      <w:r w:rsidR="001B7C7A" w:rsidRPr="00F11011">
        <w:rPr>
          <w:rFonts w:ascii="Arial Narrow" w:hAnsi="Arial Narrow"/>
          <w:lang w:val="fr-CA"/>
        </w:rPr>
        <w:t>qui ont eu une réaction allergique grave à un</w:t>
      </w:r>
      <w:r w:rsidR="00DD1270" w:rsidRPr="00F11011">
        <w:rPr>
          <w:rFonts w:ascii="Arial Narrow" w:hAnsi="Arial Narrow"/>
          <w:lang w:val="fr-CA"/>
        </w:rPr>
        <w:t>e</w:t>
      </w:r>
      <w:r w:rsidR="001B7C7A" w:rsidRPr="00F11011">
        <w:rPr>
          <w:rFonts w:ascii="Arial Narrow" w:hAnsi="Arial Narrow"/>
          <w:lang w:val="fr-CA"/>
        </w:rPr>
        <w:t xml:space="preserve"> dose de vaccin contre la COVID-19 </w:t>
      </w:r>
    </w:p>
    <w:p w14:paraId="2A032EBD" w14:textId="6F5EEFF1" w:rsidR="0010574B" w:rsidRPr="00F11011" w:rsidRDefault="00DB5364" w:rsidP="00071D7F">
      <w:pPr>
        <w:pStyle w:val="ListParagraph"/>
        <w:widowControl w:val="0"/>
        <w:numPr>
          <w:ilvl w:val="0"/>
          <w:numId w:val="3"/>
        </w:numPr>
        <w:tabs>
          <w:tab w:val="left" w:pos="369"/>
          <w:tab w:val="left" w:pos="370"/>
        </w:tabs>
        <w:autoSpaceDE w:val="0"/>
        <w:autoSpaceDN w:val="0"/>
        <w:spacing w:before="73" w:after="0" w:line="216" w:lineRule="auto"/>
        <w:contextualSpacing w:val="0"/>
        <w:rPr>
          <w:rFonts w:ascii="Arial Narrow" w:hAnsi="Arial Narrow"/>
          <w:lang w:val="fr-CA"/>
        </w:rPr>
      </w:pPr>
      <w:r w:rsidRPr="00F11011">
        <w:rPr>
          <w:rFonts w:ascii="Arial Narrow" w:hAnsi="Arial Narrow"/>
          <w:lang w:val="fr-CA"/>
        </w:rPr>
        <w:t xml:space="preserve">Les élèves qui font de la fièvre ou qui ont une maladie plus grave qu’un rhume mineur le jour de la séance </w:t>
      </w:r>
    </w:p>
    <w:p w14:paraId="5724E1E6" w14:textId="345EC519" w:rsidR="0010574B" w:rsidRPr="00F11011" w:rsidRDefault="00DB5364" w:rsidP="00071D7F">
      <w:pPr>
        <w:pStyle w:val="ListParagraph"/>
        <w:widowControl w:val="0"/>
        <w:numPr>
          <w:ilvl w:val="0"/>
          <w:numId w:val="3"/>
        </w:numPr>
        <w:tabs>
          <w:tab w:val="left" w:pos="369"/>
          <w:tab w:val="left" w:pos="370"/>
        </w:tabs>
        <w:autoSpaceDE w:val="0"/>
        <w:autoSpaceDN w:val="0"/>
        <w:spacing w:before="69" w:after="0" w:line="216" w:lineRule="auto"/>
        <w:ind w:right="256"/>
        <w:rPr>
          <w:rFonts w:ascii="Arial Narrow" w:hAnsi="Arial Narrow"/>
          <w:lang w:val="fr-CA"/>
        </w:rPr>
      </w:pPr>
      <w:r w:rsidRPr="00F11011">
        <w:rPr>
          <w:rFonts w:ascii="Arial Narrow" w:hAnsi="Arial Narrow"/>
          <w:lang w:val="fr-CA"/>
        </w:rPr>
        <w:t>Les élèves qui ont reçu un vaccin quelconque au cours des 14 derniers jours</w:t>
      </w:r>
    </w:p>
    <w:p w14:paraId="3CFB1B35" w14:textId="77777777" w:rsidR="0010574B" w:rsidRPr="00F11011" w:rsidRDefault="0010574B" w:rsidP="00071D7F">
      <w:pPr>
        <w:tabs>
          <w:tab w:val="left" w:pos="369"/>
          <w:tab w:val="left" w:pos="370"/>
        </w:tabs>
        <w:spacing w:before="69" w:line="216" w:lineRule="auto"/>
        <w:ind w:right="256"/>
        <w:rPr>
          <w:rFonts w:ascii="Arial Narrow" w:hAnsi="Arial Narrow"/>
          <w:lang w:val="fr-CA"/>
        </w:rPr>
      </w:pPr>
    </w:p>
    <w:p w14:paraId="084F9441" w14:textId="7362F4A4" w:rsidR="0010574B" w:rsidRPr="00F11011" w:rsidRDefault="00806DD3" w:rsidP="00071D7F">
      <w:pPr>
        <w:pStyle w:val="Heading3"/>
        <w:spacing w:line="216" w:lineRule="auto"/>
        <w:rPr>
          <w:rFonts w:ascii="Arial Narrow" w:hAnsi="Arial Narrow"/>
          <w:color w:val="auto"/>
          <w:lang w:val="fr-CA"/>
        </w:rPr>
      </w:pPr>
      <w:r w:rsidRPr="00F11011">
        <w:rPr>
          <w:rFonts w:ascii="Arial Narrow" w:hAnsi="Arial Narrow"/>
          <w:color w:val="auto"/>
          <w:lang w:val="fr-CA"/>
        </w:rPr>
        <w:t>Quels peuvent être les effets secondaires du vaccin</w:t>
      </w:r>
      <w:r w:rsidR="001B7C7A" w:rsidRPr="00F11011">
        <w:rPr>
          <w:rFonts w:ascii="Arial Narrow" w:hAnsi="Arial Narrow"/>
          <w:color w:val="auto"/>
          <w:lang w:val="fr-CA"/>
        </w:rPr>
        <w:t>?</w:t>
      </w:r>
    </w:p>
    <w:p w14:paraId="6FF7267A" w14:textId="5EE4B302" w:rsidR="0010574B" w:rsidRPr="00F11011" w:rsidRDefault="00806DD3" w:rsidP="00071D7F">
      <w:pPr>
        <w:pStyle w:val="BodyText"/>
        <w:spacing w:before="73" w:line="216" w:lineRule="auto"/>
        <w:ind w:left="100"/>
        <w:jc w:val="both"/>
        <w:rPr>
          <w:rFonts w:ascii="Arial Narrow" w:hAnsi="Arial Narrow"/>
          <w:b w:val="0"/>
          <w:bCs/>
          <w:sz w:val="22"/>
          <w:lang w:val="fr-CA"/>
        </w:rPr>
      </w:pPr>
      <w:r w:rsidRPr="00F11011">
        <w:rPr>
          <w:rFonts w:ascii="Arial Narrow" w:hAnsi="Arial Narrow"/>
          <w:b w:val="0"/>
          <w:bCs/>
          <w:sz w:val="22"/>
          <w:lang w:val="fr-CA"/>
        </w:rPr>
        <w:t>Voici quels sont les effets secondaires les plus souvent signalés</w:t>
      </w:r>
      <w:r w:rsidR="001B7C7A" w:rsidRPr="00F11011">
        <w:rPr>
          <w:rFonts w:ascii="Arial Narrow" w:hAnsi="Arial Narrow"/>
          <w:b w:val="0"/>
          <w:bCs/>
          <w:sz w:val="22"/>
          <w:lang w:val="fr-CA"/>
        </w:rPr>
        <w:t> :</w:t>
      </w:r>
    </w:p>
    <w:p w14:paraId="778BFE3E" w14:textId="3EAE0497" w:rsidR="0010574B" w:rsidRPr="00F11011" w:rsidRDefault="00806DD3" w:rsidP="00071D7F">
      <w:pPr>
        <w:pStyle w:val="ListParagraph"/>
        <w:widowControl w:val="0"/>
        <w:numPr>
          <w:ilvl w:val="0"/>
          <w:numId w:val="3"/>
        </w:numPr>
        <w:tabs>
          <w:tab w:val="left" w:pos="369"/>
          <w:tab w:val="left" w:pos="370"/>
        </w:tabs>
        <w:autoSpaceDE w:val="0"/>
        <w:autoSpaceDN w:val="0"/>
        <w:spacing w:before="79" w:after="0" w:line="216" w:lineRule="auto"/>
        <w:contextualSpacing w:val="0"/>
        <w:rPr>
          <w:rFonts w:ascii="Arial Narrow" w:hAnsi="Arial Narrow"/>
          <w:lang w:val="fr-CA"/>
        </w:rPr>
      </w:pPr>
      <w:r w:rsidRPr="00F11011">
        <w:rPr>
          <w:rFonts w:ascii="Arial Narrow" w:hAnsi="Arial Narrow"/>
          <w:lang w:val="fr-CA"/>
        </w:rPr>
        <w:t>Rougeur, chaleur ou légère enflure</w:t>
      </w:r>
      <w:r w:rsidR="001B7C7A" w:rsidRPr="00F11011">
        <w:rPr>
          <w:rFonts w:ascii="Arial Narrow" w:hAnsi="Arial Narrow"/>
          <w:lang w:val="fr-CA"/>
        </w:rPr>
        <w:t xml:space="preserve"> au site d’injection</w:t>
      </w:r>
    </w:p>
    <w:p w14:paraId="50A58E54" w14:textId="13353E14" w:rsidR="0010574B" w:rsidRPr="00F11011" w:rsidRDefault="00806DD3" w:rsidP="00071D7F">
      <w:pPr>
        <w:pStyle w:val="ListParagraph"/>
        <w:widowControl w:val="0"/>
        <w:numPr>
          <w:ilvl w:val="0"/>
          <w:numId w:val="3"/>
        </w:numPr>
        <w:tabs>
          <w:tab w:val="left" w:pos="369"/>
          <w:tab w:val="left" w:pos="370"/>
        </w:tabs>
        <w:autoSpaceDE w:val="0"/>
        <w:autoSpaceDN w:val="0"/>
        <w:spacing w:before="60" w:after="0" w:line="216" w:lineRule="auto"/>
        <w:contextualSpacing w:val="0"/>
        <w:rPr>
          <w:rFonts w:ascii="Arial Narrow" w:hAnsi="Arial Narrow"/>
          <w:lang w:val="fr-CA"/>
        </w:rPr>
      </w:pPr>
      <w:r w:rsidRPr="00F11011">
        <w:rPr>
          <w:rFonts w:ascii="Arial Narrow" w:hAnsi="Arial Narrow"/>
          <w:lang w:val="fr-CA"/>
        </w:rPr>
        <w:t>Légère fièvre</w:t>
      </w:r>
    </w:p>
    <w:p w14:paraId="7A520574" w14:textId="1AF5C704" w:rsidR="0010574B" w:rsidRPr="00F11011" w:rsidRDefault="00806DD3" w:rsidP="00071D7F">
      <w:pPr>
        <w:pStyle w:val="ListParagraph"/>
        <w:widowControl w:val="0"/>
        <w:numPr>
          <w:ilvl w:val="0"/>
          <w:numId w:val="3"/>
        </w:numPr>
        <w:tabs>
          <w:tab w:val="left" w:pos="369"/>
          <w:tab w:val="left" w:pos="370"/>
        </w:tabs>
        <w:autoSpaceDE w:val="0"/>
        <w:autoSpaceDN w:val="0"/>
        <w:spacing w:before="60" w:after="0" w:line="216" w:lineRule="auto"/>
        <w:contextualSpacing w:val="0"/>
        <w:rPr>
          <w:rFonts w:ascii="Arial Narrow" w:hAnsi="Arial Narrow"/>
          <w:lang w:val="fr-CA"/>
        </w:rPr>
      </w:pPr>
      <w:r w:rsidRPr="00F11011">
        <w:rPr>
          <w:rFonts w:ascii="Arial Narrow" w:hAnsi="Arial Narrow"/>
          <w:lang w:val="fr-CA"/>
        </w:rPr>
        <w:t>Baisse d’énergie</w:t>
      </w:r>
    </w:p>
    <w:p w14:paraId="37A82448" w14:textId="77777777" w:rsidR="0010574B" w:rsidRPr="00F11011" w:rsidRDefault="0010574B" w:rsidP="00071D7F">
      <w:pPr>
        <w:pStyle w:val="BodyText"/>
        <w:spacing w:before="1" w:line="216" w:lineRule="auto"/>
        <w:rPr>
          <w:rFonts w:ascii="Arial Narrow" w:hAnsi="Arial Narrow"/>
          <w:sz w:val="21"/>
          <w:lang w:val="fr-CA"/>
        </w:rPr>
      </w:pPr>
    </w:p>
    <w:p w14:paraId="4884C2C9" w14:textId="4FFE61F8" w:rsidR="0010574B" w:rsidRPr="00F11011" w:rsidRDefault="00E57C59" w:rsidP="00071D7F">
      <w:pPr>
        <w:pStyle w:val="Heading3"/>
        <w:spacing w:line="216" w:lineRule="auto"/>
        <w:rPr>
          <w:rFonts w:ascii="Arial Narrow" w:hAnsi="Arial Narrow"/>
          <w:color w:val="auto"/>
          <w:lang w:val="fr-CA"/>
        </w:rPr>
      </w:pPr>
      <w:r w:rsidRPr="00F11011">
        <w:rPr>
          <w:rFonts w:ascii="Arial Narrow" w:hAnsi="Arial Narrow"/>
          <w:color w:val="auto"/>
          <w:lang w:val="fr-CA"/>
        </w:rPr>
        <w:t xml:space="preserve">Les réactions graves sont </w:t>
      </w:r>
      <w:r w:rsidR="001B7C7A" w:rsidRPr="00F11011">
        <w:rPr>
          <w:rFonts w:ascii="Arial Narrow" w:hAnsi="Arial Narrow"/>
          <w:color w:val="auto"/>
          <w:lang w:val="fr-CA"/>
        </w:rPr>
        <w:t>rare</w:t>
      </w:r>
      <w:r w:rsidRPr="00F11011">
        <w:rPr>
          <w:rFonts w:ascii="Arial Narrow" w:hAnsi="Arial Narrow"/>
          <w:color w:val="auto"/>
          <w:lang w:val="fr-CA"/>
        </w:rPr>
        <w:t>s</w:t>
      </w:r>
      <w:r w:rsidR="001B7C7A" w:rsidRPr="00F11011">
        <w:rPr>
          <w:rFonts w:ascii="Arial Narrow" w:hAnsi="Arial Narrow"/>
          <w:color w:val="auto"/>
          <w:lang w:val="fr-CA"/>
        </w:rPr>
        <w:t>.</w:t>
      </w:r>
    </w:p>
    <w:p w14:paraId="283170B0" w14:textId="363D0269" w:rsidR="0010574B" w:rsidRPr="00F11011" w:rsidRDefault="00634A52" w:rsidP="00071D7F">
      <w:pPr>
        <w:pStyle w:val="BodyText"/>
        <w:spacing w:before="83" w:line="216" w:lineRule="auto"/>
        <w:ind w:left="100"/>
        <w:jc w:val="left"/>
        <w:rPr>
          <w:rFonts w:ascii="Arial Narrow" w:hAnsi="Arial Narrow"/>
          <w:b w:val="0"/>
          <w:bCs/>
          <w:sz w:val="22"/>
          <w:lang w:val="fr-CA"/>
        </w:rPr>
      </w:pPr>
      <w:r w:rsidRPr="00F11011">
        <w:rPr>
          <w:rFonts w:ascii="Arial Narrow" w:hAnsi="Arial Narrow"/>
          <w:b w:val="0"/>
          <w:bCs/>
          <w:sz w:val="22"/>
          <w:lang w:val="fr-CA"/>
        </w:rPr>
        <w:t xml:space="preserve">Appelez votre fournisseur de soins de santé si votre enfant présente l’une ou l’autre des réactions suivantes : </w:t>
      </w:r>
    </w:p>
    <w:p w14:paraId="0BBCD759" w14:textId="77777777" w:rsidR="0010574B" w:rsidRPr="00F11011" w:rsidRDefault="001B7C7A" w:rsidP="00071D7F">
      <w:pPr>
        <w:pStyle w:val="ListParagraph"/>
        <w:widowControl w:val="0"/>
        <w:numPr>
          <w:ilvl w:val="0"/>
          <w:numId w:val="3"/>
        </w:numPr>
        <w:tabs>
          <w:tab w:val="left" w:pos="369"/>
          <w:tab w:val="left" w:pos="370"/>
        </w:tabs>
        <w:autoSpaceDE w:val="0"/>
        <w:autoSpaceDN w:val="0"/>
        <w:spacing w:before="79" w:after="0" w:line="216" w:lineRule="auto"/>
        <w:contextualSpacing w:val="0"/>
        <w:rPr>
          <w:rFonts w:ascii="Arial Narrow" w:hAnsi="Arial Narrow"/>
          <w:lang w:val="fr-CA"/>
        </w:rPr>
      </w:pPr>
      <w:r w:rsidRPr="00F11011">
        <w:rPr>
          <w:rFonts w:ascii="Arial Narrow" w:hAnsi="Arial Narrow"/>
          <w:lang w:val="fr-CA"/>
        </w:rPr>
        <w:t>Difficulté respiratoire</w:t>
      </w:r>
    </w:p>
    <w:p w14:paraId="669E28C7" w14:textId="77777777" w:rsidR="0010574B" w:rsidRPr="00F11011" w:rsidRDefault="001B7C7A" w:rsidP="00071D7F">
      <w:pPr>
        <w:pStyle w:val="ListParagraph"/>
        <w:widowControl w:val="0"/>
        <w:numPr>
          <w:ilvl w:val="0"/>
          <w:numId w:val="3"/>
        </w:numPr>
        <w:tabs>
          <w:tab w:val="left" w:pos="369"/>
          <w:tab w:val="left" w:pos="370"/>
        </w:tabs>
        <w:autoSpaceDE w:val="0"/>
        <w:autoSpaceDN w:val="0"/>
        <w:spacing w:before="61" w:after="0" w:line="216" w:lineRule="auto"/>
        <w:contextualSpacing w:val="0"/>
        <w:rPr>
          <w:rFonts w:ascii="Arial Narrow" w:hAnsi="Arial Narrow"/>
          <w:lang w:val="fr-CA"/>
        </w:rPr>
      </w:pPr>
      <w:r w:rsidRPr="00F11011">
        <w:rPr>
          <w:rFonts w:ascii="Arial Narrow" w:hAnsi="Arial Narrow"/>
          <w:lang w:val="fr-CA"/>
        </w:rPr>
        <w:t>Enflure du visage ou de la bouche</w:t>
      </w:r>
    </w:p>
    <w:p w14:paraId="5C8F4404" w14:textId="360A70DA" w:rsidR="0010574B" w:rsidRPr="00F11011" w:rsidRDefault="00634A52" w:rsidP="00071D7F">
      <w:pPr>
        <w:pStyle w:val="ListParagraph"/>
        <w:widowControl w:val="0"/>
        <w:numPr>
          <w:ilvl w:val="0"/>
          <w:numId w:val="3"/>
        </w:numPr>
        <w:tabs>
          <w:tab w:val="left" w:pos="369"/>
          <w:tab w:val="left" w:pos="370"/>
        </w:tabs>
        <w:autoSpaceDE w:val="0"/>
        <w:autoSpaceDN w:val="0"/>
        <w:spacing w:before="60" w:after="0" w:line="216" w:lineRule="auto"/>
        <w:contextualSpacing w:val="0"/>
        <w:rPr>
          <w:rFonts w:ascii="Arial Narrow" w:hAnsi="Arial Narrow"/>
          <w:lang w:val="fr-CA"/>
        </w:rPr>
      </w:pPr>
      <w:r w:rsidRPr="00F11011">
        <w:rPr>
          <w:rFonts w:ascii="Arial Narrow" w:hAnsi="Arial Narrow"/>
          <w:lang w:val="fr-CA"/>
        </w:rPr>
        <w:t xml:space="preserve">Fièvre supérieure à </w:t>
      </w:r>
      <w:r w:rsidR="001B7C7A" w:rsidRPr="00F11011">
        <w:rPr>
          <w:rFonts w:ascii="Arial Narrow" w:hAnsi="Arial Narrow"/>
          <w:lang w:val="fr-CA"/>
        </w:rPr>
        <w:t>40</w:t>
      </w:r>
      <w:r w:rsidR="003B21CB" w:rsidRPr="00F11011">
        <w:rPr>
          <w:rFonts w:ascii="Arial Narrow" w:hAnsi="Arial Narrow"/>
          <w:lang w:val="fr-CA"/>
        </w:rPr>
        <w:t> </w:t>
      </w:r>
      <w:r w:rsidR="001B7C7A" w:rsidRPr="00F11011">
        <w:rPr>
          <w:rFonts w:ascii="Arial Narrow" w:hAnsi="Arial Narrow"/>
          <w:lang w:val="fr-CA"/>
        </w:rPr>
        <w:t>°C (104</w:t>
      </w:r>
      <w:r w:rsidR="003B21CB" w:rsidRPr="00F11011">
        <w:rPr>
          <w:rFonts w:ascii="Arial Narrow" w:hAnsi="Arial Narrow"/>
          <w:lang w:val="fr-CA"/>
        </w:rPr>
        <w:t> </w:t>
      </w:r>
      <w:r w:rsidR="001B7C7A" w:rsidRPr="00F11011">
        <w:rPr>
          <w:rFonts w:ascii="Arial Narrow" w:hAnsi="Arial Narrow"/>
          <w:lang w:val="fr-CA"/>
        </w:rPr>
        <w:t>°F)</w:t>
      </w:r>
    </w:p>
    <w:p w14:paraId="7F31329A" w14:textId="1E764D76" w:rsidR="0010574B" w:rsidRPr="00F11011" w:rsidRDefault="00634A52" w:rsidP="00071D7F">
      <w:pPr>
        <w:pStyle w:val="ListParagraph"/>
        <w:widowControl w:val="0"/>
        <w:numPr>
          <w:ilvl w:val="0"/>
          <w:numId w:val="3"/>
        </w:numPr>
        <w:tabs>
          <w:tab w:val="left" w:pos="369"/>
          <w:tab w:val="left" w:pos="370"/>
        </w:tabs>
        <w:autoSpaceDE w:val="0"/>
        <w:autoSpaceDN w:val="0"/>
        <w:spacing w:before="60" w:after="0" w:line="216" w:lineRule="auto"/>
        <w:contextualSpacing w:val="0"/>
        <w:rPr>
          <w:rFonts w:ascii="Arial Narrow" w:hAnsi="Arial Narrow"/>
          <w:lang w:val="fr-CA"/>
        </w:rPr>
      </w:pPr>
      <w:r w:rsidRPr="00F11011">
        <w:rPr>
          <w:rFonts w:ascii="Arial Narrow" w:hAnsi="Arial Narrow"/>
          <w:lang w:val="fr-CA"/>
        </w:rPr>
        <w:t>Urticaire ou éruption cutanée</w:t>
      </w:r>
    </w:p>
    <w:p w14:paraId="1D6F4664" w14:textId="02FA64BE" w:rsidR="0010574B" w:rsidRPr="00F11011" w:rsidRDefault="00634A52" w:rsidP="00071D7F">
      <w:pPr>
        <w:pStyle w:val="ListParagraph"/>
        <w:widowControl w:val="0"/>
        <w:numPr>
          <w:ilvl w:val="0"/>
          <w:numId w:val="3"/>
        </w:numPr>
        <w:tabs>
          <w:tab w:val="left" w:pos="369"/>
          <w:tab w:val="left" w:pos="370"/>
        </w:tabs>
        <w:autoSpaceDE w:val="0"/>
        <w:autoSpaceDN w:val="0"/>
        <w:spacing w:before="60" w:after="0" w:line="216" w:lineRule="auto"/>
        <w:contextualSpacing w:val="0"/>
        <w:rPr>
          <w:rFonts w:ascii="Arial Narrow" w:hAnsi="Arial Narrow"/>
          <w:lang w:val="fr-CA"/>
        </w:rPr>
      </w:pPr>
      <w:r w:rsidRPr="00F11011">
        <w:rPr>
          <w:rFonts w:ascii="Arial Narrow" w:hAnsi="Arial Narrow"/>
          <w:lang w:val="fr-CA"/>
        </w:rPr>
        <w:t>Tout autre problème grave</w:t>
      </w:r>
    </w:p>
    <w:p w14:paraId="50EC3B53" w14:textId="77777777" w:rsidR="0010574B" w:rsidRPr="00F11011" w:rsidRDefault="001B7C7A" w:rsidP="00071D7F">
      <w:pPr>
        <w:pStyle w:val="ListParagraph"/>
        <w:widowControl w:val="0"/>
        <w:numPr>
          <w:ilvl w:val="0"/>
          <w:numId w:val="3"/>
        </w:numPr>
        <w:tabs>
          <w:tab w:val="left" w:pos="369"/>
          <w:tab w:val="left" w:pos="370"/>
        </w:tabs>
        <w:autoSpaceDE w:val="0"/>
        <w:autoSpaceDN w:val="0"/>
        <w:spacing w:before="60" w:after="0" w:line="216" w:lineRule="auto"/>
        <w:contextualSpacing w:val="0"/>
        <w:rPr>
          <w:rFonts w:ascii="Arial Narrow" w:hAnsi="Arial Narrow"/>
          <w:lang w:val="fr-CA"/>
        </w:rPr>
      </w:pPr>
      <w:r w:rsidRPr="00F11011">
        <w:rPr>
          <w:rFonts w:ascii="Arial Narrow" w:hAnsi="Arial Narrow"/>
          <w:lang w:val="fr-CA"/>
        </w:rPr>
        <w:t>Douleur à la poitrine</w:t>
      </w:r>
    </w:p>
    <w:p w14:paraId="11ACC68E" w14:textId="6D3FE4AD" w:rsidR="0010574B" w:rsidRPr="00F11011" w:rsidRDefault="00634A52" w:rsidP="00071D7F">
      <w:pPr>
        <w:pStyle w:val="ListParagraph"/>
        <w:widowControl w:val="0"/>
        <w:numPr>
          <w:ilvl w:val="0"/>
          <w:numId w:val="3"/>
        </w:numPr>
        <w:tabs>
          <w:tab w:val="left" w:pos="369"/>
          <w:tab w:val="left" w:pos="370"/>
        </w:tabs>
        <w:autoSpaceDE w:val="0"/>
        <w:autoSpaceDN w:val="0"/>
        <w:spacing w:before="60" w:after="0" w:line="216" w:lineRule="auto"/>
        <w:contextualSpacing w:val="0"/>
        <w:rPr>
          <w:rFonts w:ascii="Arial Narrow" w:hAnsi="Arial Narrow"/>
          <w:lang w:val="fr-CA"/>
        </w:rPr>
      </w:pPr>
      <w:r w:rsidRPr="00F11011">
        <w:rPr>
          <w:rFonts w:ascii="Arial Narrow" w:hAnsi="Arial Narrow"/>
          <w:lang w:val="fr-CA"/>
        </w:rPr>
        <w:t>Essoufflement</w:t>
      </w:r>
    </w:p>
    <w:p w14:paraId="2C4A028A" w14:textId="0A203B0A" w:rsidR="0010574B" w:rsidRPr="00F11011" w:rsidRDefault="00634A52" w:rsidP="00071D7F">
      <w:pPr>
        <w:spacing w:line="216" w:lineRule="auto"/>
        <w:rPr>
          <w:rFonts w:ascii="Arial Narrow" w:hAnsi="Arial Narrow"/>
          <w:b w:val="0"/>
          <w:bCs/>
          <w:sz w:val="22"/>
          <w:lang w:val="fr-CA"/>
        </w:rPr>
      </w:pPr>
      <w:r w:rsidRPr="00F11011">
        <w:rPr>
          <w:rFonts w:ascii="Arial Narrow" w:hAnsi="Arial Narrow"/>
          <w:b w:val="0"/>
          <w:bCs/>
          <w:sz w:val="22"/>
          <w:lang w:val="fr-CA"/>
        </w:rPr>
        <w:t xml:space="preserve">Une infirmière </w:t>
      </w:r>
      <w:r w:rsidR="00DD1270" w:rsidRPr="00F11011">
        <w:rPr>
          <w:rFonts w:ascii="Arial Narrow" w:hAnsi="Arial Narrow"/>
          <w:b w:val="0"/>
          <w:bCs/>
          <w:sz w:val="22"/>
          <w:lang w:val="fr-CA"/>
        </w:rPr>
        <w:t>surveillera</w:t>
      </w:r>
      <w:r w:rsidRPr="00F11011">
        <w:rPr>
          <w:rFonts w:ascii="Arial Narrow" w:hAnsi="Arial Narrow"/>
          <w:b w:val="0"/>
          <w:bCs/>
          <w:sz w:val="22"/>
          <w:lang w:val="fr-CA"/>
        </w:rPr>
        <w:t xml:space="preserve"> votre enfant pendant </w:t>
      </w:r>
      <w:r w:rsidR="001B7C7A" w:rsidRPr="00F11011">
        <w:rPr>
          <w:rFonts w:ascii="Arial Narrow" w:hAnsi="Arial Narrow"/>
          <w:b w:val="0"/>
          <w:bCs/>
          <w:sz w:val="22"/>
          <w:lang w:val="fr-CA"/>
        </w:rPr>
        <w:t>15</w:t>
      </w:r>
      <w:r w:rsidRPr="00F11011">
        <w:rPr>
          <w:rFonts w:ascii="Arial Narrow" w:hAnsi="Arial Narrow"/>
          <w:b w:val="0"/>
          <w:bCs/>
          <w:sz w:val="22"/>
          <w:lang w:val="fr-CA"/>
        </w:rPr>
        <w:t> </w:t>
      </w:r>
      <w:r w:rsidR="001B7C7A" w:rsidRPr="00F11011">
        <w:rPr>
          <w:rFonts w:ascii="Arial Narrow" w:hAnsi="Arial Narrow"/>
          <w:b w:val="0"/>
          <w:bCs/>
          <w:sz w:val="22"/>
          <w:lang w:val="fr-CA"/>
        </w:rPr>
        <w:t>minutes</w:t>
      </w:r>
      <w:r w:rsidRPr="00F11011">
        <w:rPr>
          <w:rFonts w:ascii="Arial Narrow" w:hAnsi="Arial Narrow"/>
          <w:b w:val="0"/>
          <w:bCs/>
          <w:sz w:val="22"/>
          <w:lang w:val="fr-CA"/>
        </w:rPr>
        <w:t xml:space="preserve"> après la</w:t>
      </w:r>
      <w:r w:rsidR="001B7C7A" w:rsidRPr="00F11011">
        <w:rPr>
          <w:rFonts w:ascii="Arial Narrow" w:hAnsi="Arial Narrow"/>
          <w:b w:val="0"/>
          <w:bCs/>
          <w:sz w:val="22"/>
          <w:lang w:val="fr-CA"/>
        </w:rPr>
        <w:t xml:space="preserve"> vaccination.</w:t>
      </w:r>
    </w:p>
    <w:p w14:paraId="2E503084" w14:textId="77777777" w:rsidR="0010574B" w:rsidRPr="00F11011" w:rsidRDefault="0010574B" w:rsidP="00071D7F">
      <w:pPr>
        <w:spacing w:line="216" w:lineRule="auto"/>
        <w:rPr>
          <w:rFonts w:ascii="Arial Narrow" w:eastAsiaTheme="minorHAnsi" w:hAnsi="Arial Narrow"/>
          <w:b w:val="0"/>
          <w:bCs/>
          <w:sz w:val="22"/>
          <w:lang w:val="fr-CA"/>
        </w:rPr>
      </w:pPr>
    </w:p>
    <w:p w14:paraId="5561FD43" w14:textId="22D39C53" w:rsidR="0010574B" w:rsidRPr="00F11011" w:rsidRDefault="00634A52" w:rsidP="00071D7F">
      <w:pPr>
        <w:pStyle w:val="BodyText"/>
        <w:spacing w:line="216" w:lineRule="auto"/>
        <w:jc w:val="left"/>
        <w:rPr>
          <w:rFonts w:ascii="Arial Narrow" w:hAnsi="Arial Narrow"/>
          <w:b w:val="0"/>
          <w:bCs/>
          <w:sz w:val="22"/>
          <w:lang w:val="fr-CA"/>
        </w:rPr>
      </w:pPr>
      <w:r w:rsidRPr="00F11011">
        <w:rPr>
          <w:rFonts w:ascii="Arial Narrow" w:hAnsi="Arial Narrow"/>
          <w:b w:val="0"/>
          <w:bCs/>
          <w:sz w:val="22"/>
          <w:lang w:val="fr-CA"/>
        </w:rPr>
        <w:t>Consultez</w:t>
      </w:r>
      <w:r w:rsidR="001B7C7A" w:rsidRPr="00F11011">
        <w:rPr>
          <w:rFonts w:ascii="Arial Narrow" w:hAnsi="Arial Narrow"/>
          <w:b w:val="0"/>
          <w:bCs/>
          <w:sz w:val="22"/>
          <w:lang w:val="fr-CA"/>
        </w:rPr>
        <w:t xml:space="preserve"> phsd.ca/studentvaccines </w:t>
      </w:r>
      <w:r w:rsidRPr="00F11011">
        <w:rPr>
          <w:rFonts w:ascii="Arial Narrow" w:hAnsi="Arial Narrow"/>
          <w:b w:val="0"/>
          <w:bCs/>
          <w:sz w:val="22"/>
          <w:lang w:val="fr-CA"/>
        </w:rPr>
        <w:t xml:space="preserve">pour vous renseigner ou pour indiquer des vaccins administrés par d’autres </w:t>
      </w:r>
      <w:r w:rsidR="001B7C7A" w:rsidRPr="00F11011">
        <w:rPr>
          <w:rFonts w:ascii="Arial Narrow" w:hAnsi="Arial Narrow"/>
          <w:b w:val="0"/>
          <w:bCs/>
          <w:sz w:val="22"/>
          <w:lang w:val="fr-CA"/>
        </w:rPr>
        <w:t>fournisseurs de soins de santé.</w:t>
      </w:r>
    </w:p>
    <w:p w14:paraId="2B3DCDDB" w14:textId="77777777" w:rsidR="00BC6096" w:rsidRPr="00F11011" w:rsidRDefault="001B7C7A" w:rsidP="00071D7F">
      <w:pPr>
        <w:spacing w:line="216" w:lineRule="auto"/>
        <w:rPr>
          <w:rFonts w:ascii="Arial Narrow" w:hAnsi="Arial Narrow"/>
          <w:b w:val="0"/>
          <w:bCs/>
          <w:sz w:val="22"/>
          <w:lang w:val="fr-CA"/>
        </w:rPr>
      </w:pPr>
      <w:r w:rsidRPr="00F11011">
        <w:rPr>
          <w:rFonts w:ascii="Arial Narrow" w:hAnsi="Arial Narrow"/>
          <w:b w:val="0"/>
          <w:bCs/>
          <w:sz w:val="22"/>
          <w:lang w:val="fr-CA"/>
        </w:rPr>
        <w:br w:type="page"/>
      </w:r>
    </w:p>
    <w:p w14:paraId="7D0F0E37" w14:textId="77777777" w:rsidR="0010574B" w:rsidRPr="00F11011" w:rsidRDefault="0010574B" w:rsidP="0010574B">
      <w:pPr>
        <w:spacing w:line="228" w:lineRule="auto"/>
        <w:rPr>
          <w:rFonts w:ascii="Arial Narrow" w:hAnsi="Arial Narrow"/>
          <w:lang w:val="fr-CA"/>
        </w:rPr>
        <w:sectPr w:rsidR="0010574B" w:rsidRPr="00F11011">
          <w:footerReference w:type="even" r:id="rId39"/>
          <w:footerReference w:type="default" r:id="rId40"/>
          <w:type w:val="continuous"/>
          <w:pgSz w:w="12240" w:h="15840"/>
          <w:pgMar w:top="560" w:right="600" w:bottom="1540" w:left="620" w:header="0" w:footer="1350" w:gutter="0"/>
          <w:cols w:num="2" w:space="720" w:equalWidth="0">
            <w:col w:w="5259" w:space="411"/>
            <w:col w:w="5350"/>
          </w:cols>
        </w:sectPr>
      </w:pPr>
    </w:p>
    <w:p w14:paraId="45A15502" w14:textId="3ADEC938" w:rsidR="0010574B" w:rsidRPr="00F11011" w:rsidRDefault="001B7C7A" w:rsidP="005B3401">
      <w:pPr>
        <w:pStyle w:val="Heading1"/>
        <w:spacing w:after="240"/>
        <w:jc w:val="left"/>
        <w:rPr>
          <w:rFonts w:ascii="Arial" w:hAnsi="Arial" w:cs="Arial"/>
          <w:b/>
          <w:bCs w:val="0"/>
          <w:i w:val="0"/>
          <w:iCs w:val="0"/>
          <w:color w:val="auto"/>
          <w:sz w:val="36"/>
          <w:szCs w:val="36"/>
          <w:lang w:val="fr-CA"/>
        </w:rPr>
      </w:pPr>
      <w:r w:rsidRPr="00F11011">
        <w:rPr>
          <w:rFonts w:ascii="Arial" w:hAnsi="Arial" w:cs="Arial"/>
          <w:b/>
          <w:bCs w:val="0"/>
          <w:i w:val="0"/>
          <w:iCs w:val="0"/>
          <w:color w:val="auto"/>
          <w:sz w:val="36"/>
          <w:szCs w:val="36"/>
          <w:lang w:val="fr-CA"/>
        </w:rPr>
        <w:lastRenderedPageBreak/>
        <w:t>Consent</w:t>
      </w:r>
      <w:r w:rsidR="00A94EBE" w:rsidRPr="00F11011">
        <w:rPr>
          <w:rFonts w:ascii="Arial" w:hAnsi="Arial" w:cs="Arial"/>
          <w:b/>
          <w:bCs w:val="0"/>
          <w:i w:val="0"/>
          <w:iCs w:val="0"/>
          <w:color w:val="auto"/>
          <w:sz w:val="36"/>
          <w:szCs w:val="36"/>
          <w:lang w:val="fr-CA"/>
        </w:rPr>
        <w:t xml:space="preserve">ement à la vaccination contre la </w:t>
      </w:r>
      <w:r w:rsidRPr="00F11011">
        <w:rPr>
          <w:rFonts w:ascii="Arial" w:hAnsi="Arial" w:cs="Arial"/>
          <w:b/>
          <w:bCs w:val="0"/>
          <w:i w:val="0"/>
          <w:iCs w:val="0"/>
          <w:color w:val="auto"/>
          <w:sz w:val="36"/>
          <w:szCs w:val="36"/>
          <w:lang w:val="fr-CA"/>
        </w:rPr>
        <w:t xml:space="preserve">COVID-19 </w:t>
      </w:r>
      <w:r w:rsidR="00A94EBE" w:rsidRPr="00F11011">
        <w:rPr>
          <w:rFonts w:ascii="Arial" w:hAnsi="Arial" w:cs="Arial"/>
          <w:b/>
          <w:bCs w:val="0"/>
          <w:i w:val="0"/>
          <w:iCs w:val="0"/>
          <w:color w:val="auto"/>
          <w:sz w:val="36"/>
          <w:szCs w:val="36"/>
          <w:lang w:val="fr-CA"/>
        </w:rPr>
        <w:t xml:space="preserve">pour </w:t>
      </w:r>
      <w:r w:rsidR="00F11011">
        <w:rPr>
          <w:rFonts w:ascii="Arial" w:hAnsi="Arial" w:cs="Arial"/>
          <w:b/>
          <w:bCs w:val="0"/>
          <w:i w:val="0"/>
          <w:iCs w:val="0"/>
          <w:color w:val="auto"/>
          <w:sz w:val="36"/>
          <w:szCs w:val="36"/>
          <w:lang w:val="fr-CA"/>
        </w:rPr>
        <w:br/>
      </w:r>
      <w:r w:rsidR="00A94EBE" w:rsidRPr="00F11011">
        <w:rPr>
          <w:rFonts w:ascii="Arial" w:hAnsi="Arial" w:cs="Arial"/>
          <w:b/>
          <w:bCs w:val="0"/>
          <w:i w:val="0"/>
          <w:iCs w:val="0"/>
          <w:color w:val="auto"/>
          <w:sz w:val="36"/>
          <w:szCs w:val="36"/>
          <w:lang w:val="fr-CA"/>
        </w:rPr>
        <w:t xml:space="preserve">les jeunes </w:t>
      </w:r>
      <w:r w:rsidRPr="00F11011">
        <w:rPr>
          <w:rFonts w:ascii="Arial" w:hAnsi="Arial" w:cs="Arial"/>
          <w:b/>
          <w:bCs w:val="0"/>
          <w:i w:val="0"/>
          <w:iCs w:val="0"/>
          <w:color w:val="auto"/>
          <w:sz w:val="36"/>
          <w:szCs w:val="36"/>
          <w:lang w:val="fr-CA"/>
        </w:rPr>
        <w:t>(</w:t>
      </w:r>
      <w:r w:rsidR="00A94EBE" w:rsidRPr="00F11011">
        <w:rPr>
          <w:rFonts w:ascii="Arial" w:hAnsi="Arial" w:cs="Arial"/>
          <w:b/>
          <w:bCs w:val="0"/>
          <w:i w:val="0"/>
          <w:iCs w:val="0"/>
          <w:color w:val="auto"/>
          <w:sz w:val="36"/>
          <w:szCs w:val="36"/>
          <w:lang w:val="fr-CA"/>
        </w:rPr>
        <w:t>de 12 à 17 ans</w:t>
      </w:r>
      <w:r w:rsidRPr="00F11011">
        <w:rPr>
          <w:rFonts w:ascii="Arial" w:hAnsi="Arial" w:cs="Arial"/>
          <w:b/>
          <w:bCs w:val="0"/>
          <w:i w:val="0"/>
          <w:iCs w:val="0"/>
          <w:color w:val="auto"/>
          <w:sz w:val="36"/>
          <w:szCs w:val="36"/>
          <w:lang w:val="fr-CA"/>
        </w:rPr>
        <w:t>)</w:t>
      </w:r>
    </w:p>
    <w:p w14:paraId="13C3A551" w14:textId="76DB1312" w:rsidR="0010574B" w:rsidRPr="00F11011" w:rsidRDefault="00A94EBE" w:rsidP="005B3401">
      <w:pPr>
        <w:pStyle w:val="BodyText"/>
        <w:tabs>
          <w:tab w:val="left" w:pos="4230"/>
          <w:tab w:val="left" w:pos="5580"/>
          <w:tab w:val="left" w:pos="10899"/>
        </w:tabs>
        <w:spacing w:line="360" w:lineRule="auto"/>
        <w:ind w:left="100" w:right="119" w:hanging="100"/>
        <w:jc w:val="both"/>
        <w:rPr>
          <w:rFonts w:ascii="Arial" w:hAnsi="Arial" w:cs="Arial"/>
          <w:b w:val="0"/>
          <w:bCs/>
          <w:sz w:val="22"/>
          <w:u w:val="single" w:color="231F20"/>
          <w:lang w:val="fr-CA"/>
        </w:rPr>
      </w:pPr>
      <w:r w:rsidRPr="00F11011">
        <w:rPr>
          <w:rFonts w:ascii="Arial" w:hAnsi="Arial" w:cs="Arial"/>
          <w:b w:val="0"/>
          <w:bCs/>
          <w:sz w:val="22"/>
          <w:lang w:val="fr-CA"/>
        </w:rPr>
        <w:t xml:space="preserve">Nom de famille </w:t>
      </w:r>
      <w:r w:rsidR="001B7C7A" w:rsidRPr="00F11011">
        <w:rPr>
          <w:rFonts w:ascii="Arial" w:hAnsi="Arial" w:cs="Arial"/>
          <w:b w:val="0"/>
          <w:bCs/>
          <w:sz w:val="22"/>
          <w:lang w:val="fr-CA"/>
        </w:rPr>
        <w:t>:</w:t>
      </w:r>
      <w:r w:rsidR="001B7C7A" w:rsidRPr="00F11011">
        <w:rPr>
          <w:rFonts w:ascii="Arial" w:hAnsi="Arial" w:cs="Arial"/>
          <w:b w:val="0"/>
          <w:bCs/>
          <w:sz w:val="22"/>
          <w:u w:val="single" w:color="231F20"/>
          <w:lang w:val="fr-CA"/>
        </w:rPr>
        <w:tab/>
      </w:r>
      <w:r w:rsidR="001B7C7A" w:rsidRPr="00F11011">
        <w:rPr>
          <w:rFonts w:ascii="Arial" w:hAnsi="Arial" w:cs="Arial"/>
          <w:b w:val="0"/>
          <w:bCs/>
          <w:sz w:val="22"/>
          <w:u w:val="single" w:color="231F20"/>
          <w:lang w:val="fr-CA"/>
        </w:rPr>
        <w:tab/>
      </w:r>
      <w:r w:rsidRPr="00F11011">
        <w:rPr>
          <w:rFonts w:ascii="Arial" w:hAnsi="Arial" w:cs="Arial"/>
          <w:b w:val="0"/>
          <w:bCs/>
          <w:sz w:val="22"/>
          <w:lang w:val="fr-CA"/>
        </w:rPr>
        <w:t>Prénom</w:t>
      </w:r>
      <w:r w:rsidR="001B7C7A" w:rsidRPr="00F11011">
        <w:rPr>
          <w:rFonts w:ascii="Arial" w:hAnsi="Arial" w:cs="Arial"/>
          <w:b w:val="0"/>
          <w:bCs/>
          <w:sz w:val="22"/>
          <w:lang w:val="fr-CA"/>
        </w:rPr>
        <w:t xml:space="preserve"> : </w:t>
      </w:r>
      <w:r w:rsidR="001B7C7A" w:rsidRPr="00F11011">
        <w:rPr>
          <w:rFonts w:ascii="Arial" w:hAnsi="Arial" w:cs="Arial"/>
          <w:b w:val="0"/>
          <w:bCs/>
          <w:sz w:val="22"/>
          <w:u w:val="single" w:color="231F20"/>
          <w:lang w:val="fr-CA"/>
        </w:rPr>
        <w:tab/>
      </w:r>
    </w:p>
    <w:p w14:paraId="53A9DE87" w14:textId="7A148734" w:rsidR="0010574B" w:rsidRPr="00F11011" w:rsidRDefault="001B7C7A" w:rsidP="005B3401">
      <w:pPr>
        <w:pStyle w:val="BodyText"/>
        <w:tabs>
          <w:tab w:val="left" w:pos="3870"/>
          <w:tab w:val="left" w:pos="5580"/>
          <w:tab w:val="left" w:pos="10899"/>
        </w:tabs>
        <w:spacing w:line="360" w:lineRule="auto"/>
        <w:ind w:left="100" w:right="119" w:hanging="100"/>
        <w:jc w:val="both"/>
        <w:rPr>
          <w:rFonts w:ascii="Arial" w:hAnsi="Arial" w:cs="Arial"/>
          <w:b w:val="0"/>
          <w:bCs/>
          <w:sz w:val="22"/>
          <w:u w:val="single" w:color="231F20"/>
          <w:lang w:val="fr-CA"/>
        </w:rPr>
      </w:pPr>
      <w:r w:rsidRPr="00F11011">
        <w:rPr>
          <w:rFonts w:ascii="Arial" w:hAnsi="Arial" w:cs="Arial"/>
          <w:b w:val="0"/>
          <w:bCs/>
          <w:sz w:val="22"/>
          <w:lang w:val="fr-CA"/>
        </w:rPr>
        <w:t xml:space="preserve">Date </w:t>
      </w:r>
      <w:r w:rsidR="00A94EBE" w:rsidRPr="00F11011">
        <w:rPr>
          <w:rFonts w:ascii="Arial" w:hAnsi="Arial" w:cs="Arial"/>
          <w:b w:val="0"/>
          <w:bCs/>
          <w:sz w:val="22"/>
          <w:lang w:val="fr-CA"/>
        </w:rPr>
        <w:t>de naissance</w:t>
      </w:r>
      <w:r w:rsidRPr="00F11011">
        <w:rPr>
          <w:rFonts w:ascii="Arial" w:hAnsi="Arial" w:cs="Arial"/>
          <w:b w:val="0"/>
          <w:bCs/>
          <w:sz w:val="22"/>
          <w:lang w:val="fr-CA"/>
        </w:rPr>
        <w:t> : (</w:t>
      </w:r>
      <w:r w:rsidR="00A94EBE" w:rsidRPr="00F11011">
        <w:rPr>
          <w:rFonts w:ascii="Arial" w:hAnsi="Arial" w:cs="Arial"/>
          <w:b w:val="0"/>
          <w:bCs/>
          <w:sz w:val="22"/>
          <w:lang w:val="fr-CA"/>
        </w:rPr>
        <w:t>a</w:t>
      </w:r>
      <w:r w:rsidRPr="00F11011">
        <w:rPr>
          <w:rFonts w:ascii="Arial" w:hAnsi="Arial" w:cs="Arial"/>
          <w:b w:val="0"/>
          <w:bCs/>
          <w:sz w:val="22"/>
          <w:lang w:val="fr-CA"/>
        </w:rPr>
        <w:t>/m/</w:t>
      </w:r>
      <w:r w:rsidR="00A94EBE" w:rsidRPr="00F11011">
        <w:rPr>
          <w:rFonts w:ascii="Arial" w:hAnsi="Arial" w:cs="Arial"/>
          <w:b w:val="0"/>
          <w:bCs/>
          <w:sz w:val="22"/>
          <w:lang w:val="fr-CA"/>
        </w:rPr>
        <w:t>j</w:t>
      </w:r>
      <w:r w:rsidRPr="00F11011">
        <w:rPr>
          <w:rFonts w:ascii="Arial" w:hAnsi="Arial" w:cs="Arial"/>
          <w:b w:val="0"/>
          <w:bCs/>
          <w:sz w:val="22"/>
          <w:lang w:val="fr-CA"/>
        </w:rPr>
        <w:t>)</w:t>
      </w:r>
      <w:r w:rsidRPr="00F11011">
        <w:rPr>
          <w:rFonts w:ascii="Arial" w:hAnsi="Arial" w:cs="Arial"/>
          <w:b w:val="0"/>
          <w:bCs/>
          <w:sz w:val="22"/>
          <w:u w:val="single" w:color="231F20"/>
          <w:lang w:val="fr-CA"/>
        </w:rPr>
        <w:tab/>
      </w:r>
      <w:r w:rsidRPr="00F11011">
        <w:rPr>
          <w:rFonts w:ascii="Arial" w:hAnsi="Arial" w:cs="Arial"/>
          <w:b w:val="0"/>
          <w:bCs/>
          <w:sz w:val="22"/>
          <w:lang w:val="fr-CA"/>
        </w:rPr>
        <w:t xml:space="preserve">Genre : </w:t>
      </w:r>
      <w:r w:rsidRPr="00F11011">
        <w:rPr>
          <w:rFonts w:ascii="Wingdings 2" w:hAnsi="Wingdings 2" w:cs="Arial"/>
          <w:b w:val="0"/>
          <w:bCs/>
          <w:sz w:val="22"/>
          <w:lang w:val="fr-CA"/>
        </w:rPr>
        <w:sym w:font="Wingdings 2" w:char="F0A3"/>
      </w:r>
      <w:r w:rsidRPr="00F11011">
        <w:rPr>
          <w:rFonts w:ascii="Arial" w:hAnsi="Arial" w:cs="Arial"/>
          <w:b w:val="0"/>
          <w:bCs/>
          <w:sz w:val="22"/>
          <w:lang w:val="fr-CA"/>
        </w:rPr>
        <w:t xml:space="preserve"> M </w:t>
      </w:r>
      <w:r w:rsidRPr="00F11011">
        <w:rPr>
          <w:rFonts w:ascii="Wingdings 2" w:hAnsi="Wingdings 2" w:cs="Arial"/>
          <w:b w:val="0"/>
          <w:bCs/>
          <w:sz w:val="22"/>
          <w:lang w:val="fr-CA"/>
        </w:rPr>
        <w:sym w:font="Wingdings 2" w:char="F0A3"/>
      </w:r>
      <w:r w:rsidRPr="00F11011">
        <w:rPr>
          <w:rFonts w:ascii="Arial" w:hAnsi="Arial" w:cs="Arial"/>
          <w:b w:val="0"/>
          <w:bCs/>
          <w:sz w:val="22"/>
          <w:lang w:val="fr-CA"/>
        </w:rPr>
        <w:t xml:space="preserve"> F</w:t>
      </w:r>
      <w:r w:rsidR="003B21CB" w:rsidRPr="00F11011">
        <w:rPr>
          <w:rFonts w:ascii="Arial" w:hAnsi="Arial" w:cs="Arial"/>
          <w:b w:val="0"/>
          <w:bCs/>
          <w:sz w:val="22"/>
          <w:lang w:val="fr-CA"/>
        </w:rPr>
        <w:t xml:space="preserve"> </w:t>
      </w:r>
      <w:r w:rsidRPr="00F11011">
        <w:rPr>
          <w:rFonts w:ascii="Wingdings 2" w:hAnsi="Wingdings 2" w:cs="Arial"/>
          <w:b w:val="0"/>
          <w:bCs/>
          <w:sz w:val="22"/>
          <w:lang w:val="fr-CA"/>
        </w:rPr>
        <w:sym w:font="Wingdings 2" w:char="F0A3"/>
      </w:r>
      <w:r w:rsidRPr="00F11011">
        <w:rPr>
          <w:rFonts w:ascii="Arial" w:hAnsi="Arial" w:cs="Arial"/>
          <w:b w:val="0"/>
          <w:bCs/>
          <w:sz w:val="22"/>
          <w:lang w:val="fr-CA"/>
        </w:rPr>
        <w:t xml:space="preserve"> Pr</w:t>
      </w:r>
      <w:r w:rsidR="00A94EBE" w:rsidRPr="00F11011">
        <w:rPr>
          <w:rFonts w:ascii="Arial" w:hAnsi="Arial" w:cs="Arial"/>
          <w:b w:val="0"/>
          <w:bCs/>
          <w:sz w:val="22"/>
          <w:lang w:val="fr-CA"/>
        </w:rPr>
        <w:t>éfère ne pas répondre</w:t>
      </w:r>
      <w:r w:rsidRPr="00F11011">
        <w:rPr>
          <w:rFonts w:ascii="Arial" w:hAnsi="Arial" w:cs="Arial"/>
          <w:b w:val="0"/>
          <w:bCs/>
          <w:sz w:val="22"/>
          <w:lang w:val="fr-CA"/>
        </w:rPr>
        <w:t xml:space="preserve"> </w:t>
      </w:r>
      <w:r w:rsidRPr="00F11011">
        <w:rPr>
          <w:rFonts w:ascii="Wingdings 2" w:hAnsi="Wingdings 2" w:cs="Arial"/>
          <w:b w:val="0"/>
          <w:bCs/>
          <w:sz w:val="22"/>
          <w:lang w:val="fr-CA"/>
        </w:rPr>
        <w:sym w:font="Wingdings 2" w:char="F0A3"/>
      </w:r>
      <w:r w:rsidR="00BF249C" w:rsidRPr="00BF249C">
        <w:rPr>
          <w:rFonts w:ascii="Arial" w:hAnsi="Arial" w:cs="Arial"/>
          <w:b w:val="0"/>
          <w:bCs/>
          <w:sz w:val="22"/>
          <w:lang w:val="fr-CA"/>
        </w:rPr>
        <w:t xml:space="preserve"> </w:t>
      </w:r>
      <w:r w:rsidR="00A94EBE" w:rsidRPr="00F11011">
        <w:rPr>
          <w:rFonts w:ascii="Arial" w:hAnsi="Arial" w:cs="Arial"/>
          <w:b w:val="0"/>
          <w:bCs/>
          <w:sz w:val="22"/>
          <w:lang w:val="fr-CA"/>
        </w:rPr>
        <w:t>Autre</w:t>
      </w:r>
      <w:r w:rsidRPr="00F11011">
        <w:rPr>
          <w:rFonts w:ascii="Arial" w:hAnsi="Arial" w:cs="Arial"/>
          <w:b w:val="0"/>
          <w:bCs/>
          <w:sz w:val="22"/>
          <w:lang w:val="fr-CA"/>
        </w:rPr>
        <w:t xml:space="preserve"> : </w:t>
      </w:r>
      <w:r w:rsidRPr="00F11011">
        <w:rPr>
          <w:rFonts w:ascii="Arial" w:hAnsi="Arial" w:cs="Arial"/>
          <w:b w:val="0"/>
          <w:bCs/>
          <w:sz w:val="22"/>
          <w:u w:val="single" w:color="231F20"/>
          <w:lang w:val="fr-CA"/>
        </w:rPr>
        <w:tab/>
      </w:r>
    </w:p>
    <w:p w14:paraId="36CAD389" w14:textId="0F2DEF75" w:rsidR="0010574B" w:rsidRPr="00F11011" w:rsidRDefault="00A94EBE" w:rsidP="005B3401">
      <w:pPr>
        <w:tabs>
          <w:tab w:val="left" w:pos="10890"/>
        </w:tabs>
        <w:spacing w:line="360" w:lineRule="auto"/>
        <w:ind w:left="90" w:hanging="100"/>
        <w:rPr>
          <w:rFonts w:ascii="Arial" w:hAnsi="Arial" w:cs="Arial"/>
          <w:b w:val="0"/>
          <w:bCs/>
          <w:sz w:val="22"/>
          <w:lang w:val="fr-CA"/>
        </w:rPr>
      </w:pPr>
      <w:r w:rsidRPr="00F11011">
        <w:rPr>
          <w:rFonts w:ascii="Arial" w:hAnsi="Arial" w:cs="Arial"/>
          <w:b w:val="0"/>
          <w:bCs/>
          <w:sz w:val="22"/>
          <w:lang w:val="fr-CA"/>
        </w:rPr>
        <w:t xml:space="preserve">Numéro d’identité </w:t>
      </w:r>
      <w:r w:rsidR="001B7C7A" w:rsidRPr="00F11011">
        <w:rPr>
          <w:rFonts w:ascii="Arial" w:hAnsi="Arial" w:cs="Arial"/>
          <w:b w:val="0"/>
          <w:bCs/>
          <w:sz w:val="22"/>
          <w:lang w:val="fr-CA"/>
        </w:rPr>
        <w:t>(</w:t>
      </w:r>
      <w:r w:rsidRPr="00F11011">
        <w:rPr>
          <w:rFonts w:ascii="Arial" w:hAnsi="Arial" w:cs="Arial"/>
          <w:b w:val="0"/>
          <w:bCs/>
          <w:sz w:val="22"/>
          <w:lang w:val="fr-CA"/>
        </w:rPr>
        <w:t>p. ex., carte Santé, passeport, certificat de naissance, permis de conduire</w:t>
      </w:r>
      <w:r w:rsidR="001B7C7A" w:rsidRPr="00F11011">
        <w:rPr>
          <w:rFonts w:ascii="Arial" w:hAnsi="Arial" w:cs="Arial"/>
          <w:b w:val="0"/>
          <w:bCs/>
          <w:sz w:val="22"/>
          <w:lang w:val="fr-CA"/>
        </w:rPr>
        <w:t>)</w:t>
      </w:r>
      <w:r w:rsidRPr="00F11011">
        <w:rPr>
          <w:rFonts w:ascii="Arial" w:hAnsi="Arial" w:cs="Arial"/>
          <w:b w:val="0"/>
          <w:bCs/>
          <w:sz w:val="22"/>
          <w:lang w:val="fr-CA"/>
        </w:rPr>
        <w:t xml:space="preserve"> </w:t>
      </w:r>
      <w:r w:rsidR="001B7C7A" w:rsidRPr="00F11011">
        <w:rPr>
          <w:rFonts w:ascii="Arial" w:hAnsi="Arial" w:cs="Arial"/>
          <w:b w:val="0"/>
          <w:bCs/>
          <w:sz w:val="22"/>
          <w:lang w:val="fr-CA"/>
        </w:rPr>
        <w:t>:</w:t>
      </w:r>
      <w:r w:rsidR="001B7C7A" w:rsidRPr="00F11011">
        <w:rPr>
          <w:rFonts w:ascii="Arial" w:hAnsi="Arial" w:cs="Arial"/>
          <w:b w:val="0"/>
          <w:bCs/>
          <w:sz w:val="22"/>
          <w:u w:val="single" w:color="231F20"/>
          <w:lang w:val="fr-CA"/>
        </w:rPr>
        <w:tab/>
      </w:r>
    </w:p>
    <w:p w14:paraId="1E21F73A" w14:textId="347D282C" w:rsidR="0010574B" w:rsidRPr="00F11011" w:rsidRDefault="00A94EBE" w:rsidP="005B3401">
      <w:pPr>
        <w:pStyle w:val="BodyText"/>
        <w:tabs>
          <w:tab w:val="left" w:pos="5580"/>
          <w:tab w:val="left" w:pos="10899"/>
        </w:tabs>
        <w:spacing w:line="360" w:lineRule="auto"/>
        <w:ind w:left="100" w:right="119" w:hanging="100"/>
        <w:jc w:val="both"/>
        <w:rPr>
          <w:rFonts w:ascii="Arial" w:hAnsi="Arial" w:cs="Arial"/>
          <w:b w:val="0"/>
          <w:bCs/>
          <w:sz w:val="22"/>
          <w:lang w:val="fr-CA"/>
        </w:rPr>
      </w:pPr>
      <w:r w:rsidRPr="00F11011">
        <w:rPr>
          <w:rFonts w:ascii="Arial" w:hAnsi="Arial" w:cs="Arial"/>
          <w:b w:val="0"/>
          <w:bCs/>
          <w:sz w:val="22"/>
          <w:lang w:val="fr-CA"/>
        </w:rPr>
        <w:t xml:space="preserve">L’école que vous fréquenterez cet automne </w:t>
      </w:r>
      <w:r w:rsidR="001B7C7A" w:rsidRPr="00F11011">
        <w:rPr>
          <w:rFonts w:ascii="Arial" w:hAnsi="Arial" w:cs="Arial"/>
          <w:b w:val="0"/>
          <w:bCs/>
          <w:sz w:val="22"/>
          <w:lang w:val="fr-CA"/>
        </w:rPr>
        <w:t>:</w:t>
      </w:r>
      <w:r w:rsidR="001B7C7A" w:rsidRPr="00F11011">
        <w:rPr>
          <w:rFonts w:ascii="Arial" w:hAnsi="Arial" w:cs="Arial"/>
          <w:b w:val="0"/>
          <w:bCs/>
          <w:sz w:val="22"/>
          <w:u w:val="single" w:color="231F20"/>
          <w:lang w:val="fr-CA"/>
        </w:rPr>
        <w:tab/>
      </w:r>
      <w:r w:rsidR="001B7C7A" w:rsidRPr="00F11011">
        <w:rPr>
          <w:rFonts w:ascii="Arial" w:hAnsi="Arial" w:cs="Arial"/>
          <w:b w:val="0"/>
          <w:bCs/>
          <w:sz w:val="22"/>
          <w:u w:val="single" w:color="231F20"/>
          <w:lang w:val="fr-CA"/>
        </w:rPr>
        <w:tab/>
      </w:r>
    </w:p>
    <w:p w14:paraId="1816385A" w14:textId="68288E3F" w:rsidR="0010574B" w:rsidRPr="00F11011" w:rsidRDefault="00A94EBE" w:rsidP="005B3401">
      <w:pPr>
        <w:pStyle w:val="BodyText"/>
        <w:tabs>
          <w:tab w:val="left" w:pos="5580"/>
          <w:tab w:val="left" w:pos="10899"/>
        </w:tabs>
        <w:spacing w:line="360" w:lineRule="auto"/>
        <w:ind w:left="100" w:right="119" w:hanging="100"/>
        <w:jc w:val="both"/>
        <w:rPr>
          <w:rFonts w:ascii="Arial" w:hAnsi="Arial" w:cs="Arial"/>
          <w:b w:val="0"/>
          <w:bCs/>
          <w:sz w:val="22"/>
          <w:u w:val="single" w:color="231F20"/>
          <w:lang w:val="fr-CA"/>
        </w:rPr>
      </w:pPr>
      <w:r w:rsidRPr="00F11011">
        <w:rPr>
          <w:rFonts w:ascii="Arial" w:hAnsi="Arial" w:cs="Arial"/>
          <w:b w:val="0"/>
          <w:bCs/>
          <w:sz w:val="22"/>
          <w:lang w:val="fr-CA"/>
        </w:rPr>
        <w:t>N</w:t>
      </w:r>
      <w:r w:rsidRPr="00F11011">
        <w:rPr>
          <w:rFonts w:ascii="Arial" w:hAnsi="Arial" w:cs="Arial"/>
          <w:b w:val="0"/>
          <w:bCs/>
          <w:sz w:val="22"/>
          <w:vertAlign w:val="superscript"/>
          <w:lang w:val="fr-CA"/>
        </w:rPr>
        <w:t>o</w:t>
      </w:r>
      <w:r w:rsidRPr="00F11011">
        <w:rPr>
          <w:rFonts w:ascii="Arial" w:hAnsi="Arial" w:cs="Arial"/>
          <w:b w:val="0"/>
          <w:bCs/>
          <w:sz w:val="22"/>
          <w:lang w:val="fr-CA"/>
        </w:rPr>
        <w:t xml:space="preserve"> de téléphone principal </w:t>
      </w:r>
      <w:r w:rsidR="001B7C7A" w:rsidRPr="00F11011">
        <w:rPr>
          <w:rFonts w:ascii="Arial" w:hAnsi="Arial" w:cs="Arial"/>
          <w:b w:val="0"/>
          <w:bCs/>
          <w:sz w:val="22"/>
          <w:lang w:val="fr-CA"/>
        </w:rPr>
        <w:t>:</w:t>
      </w:r>
      <w:r w:rsidR="001B7C7A" w:rsidRPr="00F11011">
        <w:rPr>
          <w:rFonts w:ascii="Arial" w:hAnsi="Arial" w:cs="Arial"/>
          <w:b w:val="0"/>
          <w:bCs/>
          <w:sz w:val="22"/>
          <w:u w:val="single" w:color="231F20"/>
          <w:lang w:val="fr-CA"/>
        </w:rPr>
        <w:tab/>
      </w:r>
      <w:r w:rsidRPr="00F11011">
        <w:rPr>
          <w:rFonts w:ascii="Arial" w:hAnsi="Arial" w:cs="Arial"/>
          <w:b w:val="0"/>
          <w:bCs/>
          <w:sz w:val="22"/>
          <w:lang w:val="fr-CA"/>
        </w:rPr>
        <w:t>N</w:t>
      </w:r>
      <w:r w:rsidRPr="00F11011">
        <w:rPr>
          <w:rFonts w:ascii="Arial" w:hAnsi="Arial" w:cs="Arial"/>
          <w:b w:val="0"/>
          <w:bCs/>
          <w:sz w:val="22"/>
          <w:vertAlign w:val="superscript"/>
          <w:lang w:val="fr-CA"/>
        </w:rPr>
        <w:t>o</w:t>
      </w:r>
      <w:r w:rsidRPr="00F11011">
        <w:rPr>
          <w:rFonts w:ascii="Arial" w:hAnsi="Arial" w:cs="Arial"/>
          <w:b w:val="0"/>
          <w:bCs/>
          <w:sz w:val="22"/>
          <w:lang w:val="fr-CA"/>
        </w:rPr>
        <w:t xml:space="preserve"> de téléphone secondaire </w:t>
      </w:r>
      <w:r w:rsidR="001B7C7A" w:rsidRPr="00F11011">
        <w:rPr>
          <w:rFonts w:ascii="Arial" w:hAnsi="Arial" w:cs="Arial"/>
          <w:b w:val="0"/>
          <w:bCs/>
          <w:sz w:val="22"/>
          <w:lang w:val="fr-CA"/>
        </w:rPr>
        <w:t xml:space="preserve">: </w:t>
      </w:r>
      <w:r w:rsidR="001B7C7A" w:rsidRPr="00F11011">
        <w:rPr>
          <w:rFonts w:ascii="Arial" w:hAnsi="Arial" w:cs="Arial"/>
          <w:b w:val="0"/>
          <w:bCs/>
          <w:sz w:val="22"/>
          <w:u w:val="single" w:color="231F20"/>
          <w:lang w:val="fr-CA"/>
        </w:rPr>
        <w:tab/>
      </w:r>
    </w:p>
    <w:p w14:paraId="277C84BA" w14:textId="0647D65B" w:rsidR="0010574B" w:rsidRPr="00F11011" w:rsidRDefault="001B7C7A" w:rsidP="005B3401">
      <w:pPr>
        <w:pStyle w:val="BodyText"/>
        <w:tabs>
          <w:tab w:val="left" w:pos="5580"/>
          <w:tab w:val="left" w:pos="10899"/>
        </w:tabs>
        <w:spacing w:line="360" w:lineRule="auto"/>
        <w:ind w:left="100" w:right="119" w:hanging="100"/>
        <w:jc w:val="both"/>
        <w:rPr>
          <w:rFonts w:ascii="Arial" w:hAnsi="Arial" w:cs="Arial"/>
          <w:b w:val="0"/>
          <w:bCs/>
          <w:sz w:val="22"/>
          <w:lang w:val="fr-CA"/>
        </w:rPr>
      </w:pPr>
      <w:r w:rsidRPr="00F11011">
        <w:rPr>
          <w:rFonts w:ascii="Arial" w:hAnsi="Arial" w:cs="Arial"/>
          <w:b w:val="0"/>
          <w:bCs/>
          <w:sz w:val="22"/>
          <w:lang w:val="fr-CA"/>
        </w:rPr>
        <w:t>Adress</w:t>
      </w:r>
      <w:r w:rsidR="00A94EBE" w:rsidRPr="00F11011">
        <w:rPr>
          <w:rFonts w:ascii="Arial" w:hAnsi="Arial" w:cs="Arial"/>
          <w:b w:val="0"/>
          <w:bCs/>
          <w:sz w:val="22"/>
          <w:lang w:val="fr-CA"/>
        </w:rPr>
        <w:t>e</w:t>
      </w:r>
      <w:r w:rsidRPr="00F11011">
        <w:rPr>
          <w:rFonts w:ascii="Arial" w:hAnsi="Arial" w:cs="Arial"/>
          <w:b w:val="0"/>
          <w:bCs/>
          <w:sz w:val="22"/>
          <w:lang w:val="fr-CA"/>
        </w:rPr>
        <w:t xml:space="preserve"> (</w:t>
      </w:r>
      <w:r w:rsidR="00A94EBE" w:rsidRPr="00F11011">
        <w:rPr>
          <w:rFonts w:ascii="Arial" w:hAnsi="Arial" w:cs="Arial"/>
          <w:b w:val="0"/>
          <w:bCs/>
          <w:sz w:val="22"/>
          <w:lang w:val="fr-CA"/>
        </w:rPr>
        <w:t xml:space="preserve">rue, ville, </w:t>
      </w:r>
      <w:r w:rsidRPr="00F11011">
        <w:rPr>
          <w:rFonts w:ascii="Arial" w:hAnsi="Arial" w:cs="Arial"/>
          <w:b w:val="0"/>
          <w:bCs/>
          <w:sz w:val="22"/>
          <w:lang w:val="fr-CA"/>
        </w:rPr>
        <w:t xml:space="preserve">province, </w:t>
      </w:r>
      <w:r w:rsidR="00A94EBE" w:rsidRPr="00F11011">
        <w:rPr>
          <w:rFonts w:ascii="Arial" w:hAnsi="Arial" w:cs="Arial"/>
          <w:b w:val="0"/>
          <w:bCs/>
          <w:sz w:val="22"/>
          <w:lang w:val="fr-CA"/>
        </w:rPr>
        <w:t xml:space="preserve">code </w:t>
      </w:r>
      <w:r w:rsidRPr="00F11011">
        <w:rPr>
          <w:rFonts w:ascii="Arial" w:hAnsi="Arial" w:cs="Arial"/>
          <w:b w:val="0"/>
          <w:bCs/>
          <w:sz w:val="22"/>
          <w:lang w:val="fr-CA"/>
        </w:rPr>
        <w:t>postal)</w:t>
      </w:r>
      <w:r w:rsidR="00A94EBE" w:rsidRPr="00F11011">
        <w:rPr>
          <w:rFonts w:ascii="Arial" w:hAnsi="Arial" w:cs="Arial"/>
          <w:b w:val="0"/>
          <w:bCs/>
          <w:sz w:val="22"/>
          <w:lang w:val="fr-CA"/>
        </w:rPr>
        <w:t xml:space="preserve"> </w:t>
      </w:r>
      <w:r w:rsidRPr="00F11011">
        <w:rPr>
          <w:rFonts w:ascii="Arial" w:hAnsi="Arial" w:cs="Arial"/>
          <w:b w:val="0"/>
          <w:bCs/>
          <w:sz w:val="22"/>
          <w:lang w:val="fr-CA"/>
        </w:rPr>
        <w:t>:</w:t>
      </w:r>
      <w:r w:rsidRPr="00F11011">
        <w:rPr>
          <w:rFonts w:ascii="Arial" w:hAnsi="Arial" w:cs="Arial"/>
          <w:b w:val="0"/>
          <w:bCs/>
          <w:sz w:val="22"/>
          <w:u w:val="single" w:color="231F20"/>
          <w:lang w:val="fr-CA"/>
        </w:rPr>
        <w:tab/>
      </w:r>
      <w:r w:rsidRPr="00F11011">
        <w:rPr>
          <w:rFonts w:ascii="Arial" w:hAnsi="Arial" w:cs="Arial"/>
          <w:b w:val="0"/>
          <w:bCs/>
          <w:sz w:val="22"/>
          <w:u w:val="single" w:color="231F20"/>
          <w:lang w:val="fr-CA"/>
        </w:rPr>
        <w:tab/>
      </w:r>
    </w:p>
    <w:p w14:paraId="6EFC979A" w14:textId="1D1A569F" w:rsidR="0010574B" w:rsidRPr="00F11011" w:rsidRDefault="001B7C7A" w:rsidP="00BF249C">
      <w:pPr>
        <w:tabs>
          <w:tab w:val="left" w:pos="10890"/>
        </w:tabs>
        <w:spacing w:line="360" w:lineRule="auto"/>
        <w:rPr>
          <w:rFonts w:ascii="Arial" w:hAnsi="Arial" w:cs="Arial"/>
          <w:b w:val="0"/>
          <w:bCs/>
          <w:sz w:val="22"/>
          <w:lang w:val="fr-CA"/>
        </w:rPr>
      </w:pPr>
      <w:r w:rsidRPr="00F11011">
        <w:rPr>
          <w:rFonts w:ascii="Arial" w:hAnsi="Arial" w:cs="Arial"/>
          <w:b w:val="0"/>
          <w:bCs/>
          <w:sz w:val="22"/>
          <w:lang w:val="fr-CA"/>
        </w:rPr>
        <w:t>N</w:t>
      </w:r>
      <w:r w:rsidR="00A94EBE" w:rsidRPr="00F11011">
        <w:rPr>
          <w:rFonts w:ascii="Arial" w:hAnsi="Arial" w:cs="Arial"/>
          <w:b w:val="0"/>
          <w:bCs/>
          <w:sz w:val="22"/>
          <w:lang w:val="fr-CA"/>
        </w:rPr>
        <w:t>om de votre fournisseur de soins primaires</w:t>
      </w:r>
      <w:r w:rsidRPr="00F11011">
        <w:rPr>
          <w:rFonts w:ascii="Arial" w:hAnsi="Arial" w:cs="Arial"/>
          <w:b w:val="0"/>
          <w:bCs/>
          <w:sz w:val="22"/>
          <w:lang w:val="fr-CA"/>
        </w:rPr>
        <w:t xml:space="preserve"> </w:t>
      </w:r>
      <w:r w:rsidR="00BF249C">
        <w:rPr>
          <w:rFonts w:ascii="Arial" w:hAnsi="Arial" w:cs="Arial"/>
          <w:b w:val="0"/>
          <w:bCs/>
          <w:sz w:val="22"/>
          <w:lang w:val="fr-CA"/>
        </w:rPr>
        <w:br/>
      </w:r>
      <w:r w:rsidRPr="00F11011">
        <w:rPr>
          <w:rFonts w:ascii="Arial" w:hAnsi="Arial" w:cs="Arial"/>
          <w:b w:val="0"/>
          <w:bCs/>
          <w:sz w:val="22"/>
          <w:lang w:val="fr-CA"/>
        </w:rPr>
        <w:t>(</w:t>
      </w:r>
      <w:r w:rsidR="00A94EBE" w:rsidRPr="00F11011">
        <w:rPr>
          <w:rFonts w:ascii="Arial" w:hAnsi="Arial" w:cs="Arial"/>
          <w:b w:val="0"/>
          <w:bCs/>
          <w:sz w:val="22"/>
          <w:lang w:val="fr-CA"/>
        </w:rPr>
        <w:t>médecin de famille, pédiatre ou infirmière praticienne</w:t>
      </w:r>
      <w:r w:rsidRPr="00F11011">
        <w:rPr>
          <w:rFonts w:ascii="Arial" w:hAnsi="Arial" w:cs="Arial"/>
          <w:b w:val="0"/>
          <w:bCs/>
          <w:sz w:val="22"/>
          <w:lang w:val="fr-CA"/>
        </w:rPr>
        <w:t>)</w:t>
      </w:r>
      <w:r w:rsidR="00A94EBE" w:rsidRPr="00F11011">
        <w:rPr>
          <w:rFonts w:ascii="Arial" w:hAnsi="Arial" w:cs="Arial"/>
          <w:b w:val="0"/>
          <w:bCs/>
          <w:sz w:val="22"/>
          <w:lang w:val="fr-CA"/>
        </w:rPr>
        <w:t xml:space="preserve"> </w:t>
      </w:r>
      <w:r w:rsidRPr="00F11011">
        <w:rPr>
          <w:rFonts w:ascii="Arial" w:hAnsi="Arial" w:cs="Arial"/>
          <w:b w:val="0"/>
          <w:bCs/>
          <w:sz w:val="22"/>
          <w:lang w:val="fr-CA"/>
        </w:rPr>
        <w:t>:</w:t>
      </w:r>
      <w:r w:rsidRPr="00F11011">
        <w:rPr>
          <w:rFonts w:ascii="Arial" w:hAnsi="Arial" w:cs="Arial"/>
          <w:b w:val="0"/>
          <w:bCs/>
          <w:sz w:val="22"/>
          <w:u w:val="single" w:color="231F20"/>
          <w:lang w:val="fr-CA"/>
        </w:rPr>
        <w:tab/>
      </w:r>
    </w:p>
    <w:p w14:paraId="02655B98" w14:textId="42F65327" w:rsidR="000A4A1F" w:rsidRPr="00F11011" w:rsidRDefault="003B21CB" w:rsidP="005B3401">
      <w:pPr>
        <w:spacing w:after="240" w:line="276" w:lineRule="auto"/>
        <w:ind w:hanging="10"/>
        <w:rPr>
          <w:rFonts w:ascii="Arial" w:hAnsi="Arial" w:cs="Arial"/>
          <w:b w:val="0"/>
          <w:bCs/>
          <w:sz w:val="22"/>
          <w:lang w:val="fr-CA"/>
        </w:rPr>
      </w:pPr>
      <w:r w:rsidRPr="00F11011">
        <w:rPr>
          <w:rFonts w:ascii="Arial" w:hAnsi="Arial" w:cs="Arial"/>
          <w:b w:val="0"/>
          <w:bCs/>
          <w:sz w:val="22"/>
          <w:lang w:val="fr-CA"/>
        </w:rPr>
        <w:t>Si</w:t>
      </w:r>
      <w:r w:rsidR="00A94EBE" w:rsidRPr="00F11011">
        <w:rPr>
          <w:rFonts w:ascii="Arial" w:hAnsi="Arial" w:cs="Arial"/>
          <w:b w:val="0"/>
          <w:bCs/>
          <w:sz w:val="22"/>
          <w:lang w:val="fr-CA"/>
        </w:rPr>
        <w:t xml:space="preserve"> vous êtes autochtone, veuillez indiquer votre identité</w:t>
      </w:r>
      <w:r w:rsidRPr="00F11011">
        <w:rPr>
          <w:rFonts w:ascii="Arial" w:hAnsi="Arial" w:cs="Arial"/>
          <w:b w:val="0"/>
          <w:bCs/>
          <w:sz w:val="22"/>
          <w:lang w:val="fr-CA"/>
        </w:rPr>
        <w:t> </w:t>
      </w:r>
      <w:r w:rsidR="001B7C7A" w:rsidRPr="00F11011">
        <w:rPr>
          <w:rFonts w:ascii="Arial" w:hAnsi="Arial" w:cs="Arial"/>
          <w:b w:val="0"/>
          <w:bCs/>
          <w:sz w:val="22"/>
          <w:lang w:val="fr-CA"/>
        </w:rPr>
        <w:t xml:space="preserve">: </w:t>
      </w:r>
      <w:r w:rsidR="005B3401" w:rsidRPr="00F11011">
        <w:rPr>
          <w:rFonts w:ascii="Arial" w:hAnsi="Arial" w:cs="Arial"/>
          <w:b w:val="0"/>
          <w:bCs/>
          <w:sz w:val="22"/>
          <w:lang w:val="fr-CA"/>
        </w:rPr>
        <w:br/>
      </w:r>
      <w:r w:rsidR="00A94EBE" w:rsidRPr="00F11011">
        <w:rPr>
          <w:rFonts w:ascii="Arial" w:hAnsi="Arial" w:cs="Arial"/>
          <w:b w:val="0"/>
          <w:bCs/>
          <w:sz w:val="22"/>
          <w:lang w:val="fr-CA"/>
        </w:rPr>
        <w:t xml:space="preserve">Premières </w:t>
      </w:r>
      <w:r w:rsidR="001B7C7A" w:rsidRPr="00F11011">
        <w:rPr>
          <w:rFonts w:ascii="Arial" w:hAnsi="Arial" w:cs="Arial"/>
          <w:b w:val="0"/>
          <w:bCs/>
          <w:sz w:val="22"/>
          <w:lang w:val="fr-CA"/>
        </w:rPr>
        <w:t>Nations Métis (inclu</w:t>
      </w:r>
      <w:r w:rsidR="00A94EBE" w:rsidRPr="00F11011">
        <w:rPr>
          <w:rFonts w:ascii="Arial" w:hAnsi="Arial" w:cs="Arial"/>
          <w:b w:val="0"/>
          <w:bCs/>
          <w:sz w:val="22"/>
          <w:lang w:val="fr-CA"/>
        </w:rPr>
        <w:t xml:space="preserve">t les membres de l’organisation ou </w:t>
      </w:r>
      <w:r w:rsidR="006B3A46" w:rsidRPr="00F11011">
        <w:rPr>
          <w:rFonts w:ascii="Arial" w:hAnsi="Arial" w:cs="Arial"/>
          <w:b w:val="0"/>
          <w:bCs/>
          <w:sz w:val="22"/>
          <w:lang w:val="fr-CA"/>
        </w:rPr>
        <w:t>de l’</w:t>
      </w:r>
      <w:r w:rsidR="00A94EBE" w:rsidRPr="00F11011">
        <w:rPr>
          <w:rFonts w:ascii="Arial" w:hAnsi="Arial" w:cs="Arial"/>
          <w:b w:val="0"/>
          <w:bCs/>
          <w:sz w:val="22"/>
          <w:lang w:val="fr-CA"/>
        </w:rPr>
        <w:t>établissement métis</w:t>
      </w:r>
      <w:r w:rsidR="001B7C7A" w:rsidRPr="00F11011">
        <w:rPr>
          <w:rFonts w:ascii="Arial" w:hAnsi="Arial" w:cs="Arial"/>
          <w:b w:val="0"/>
          <w:bCs/>
          <w:sz w:val="22"/>
          <w:lang w:val="fr-CA"/>
        </w:rPr>
        <w:t>)</w:t>
      </w:r>
      <w:r w:rsidR="005B3401" w:rsidRPr="00F11011">
        <w:rPr>
          <w:rFonts w:ascii="Arial" w:hAnsi="Arial" w:cs="Arial"/>
          <w:b w:val="0"/>
          <w:bCs/>
          <w:sz w:val="22"/>
          <w:lang w:val="fr-CA"/>
        </w:rPr>
        <w:br/>
      </w:r>
      <w:r w:rsidR="001B7C7A" w:rsidRPr="00F11011">
        <w:rPr>
          <w:rFonts w:ascii="Arial" w:hAnsi="Arial" w:cs="Arial"/>
          <w:b w:val="0"/>
          <w:bCs/>
          <w:sz w:val="22"/>
          <w:lang w:val="fr-CA"/>
        </w:rPr>
        <w:t xml:space="preserve">Inuk/ Inuit </w:t>
      </w:r>
      <w:r w:rsidR="00A94EBE" w:rsidRPr="00F11011">
        <w:rPr>
          <w:rFonts w:ascii="Arial" w:hAnsi="Arial" w:cs="Arial"/>
          <w:b w:val="0"/>
          <w:bCs/>
          <w:sz w:val="22"/>
          <w:lang w:val="fr-CA"/>
        </w:rPr>
        <w:t>Autres Autochtones (veuillez préciser)</w:t>
      </w:r>
      <w:r w:rsidR="001B7C7A" w:rsidRPr="00F11011">
        <w:rPr>
          <w:rFonts w:ascii="Arial" w:hAnsi="Arial" w:cs="Arial"/>
          <w:b w:val="0"/>
          <w:bCs/>
          <w:sz w:val="22"/>
          <w:lang w:val="fr-CA"/>
        </w:rPr>
        <w:t xml:space="preserve"> : ___________ </w:t>
      </w:r>
      <w:r w:rsidR="001B7C7A" w:rsidRPr="00F11011">
        <w:rPr>
          <w:rFonts w:ascii="Wingdings 2" w:hAnsi="Wingdings 2" w:cs="Arial"/>
          <w:b w:val="0"/>
          <w:bCs/>
          <w:sz w:val="22"/>
          <w:lang w:val="fr-CA"/>
        </w:rPr>
        <w:sym w:font="Wingdings 2" w:char="F0A3"/>
      </w:r>
      <w:r w:rsidR="001B7C7A" w:rsidRPr="00F11011">
        <w:rPr>
          <w:rFonts w:ascii="Arial" w:hAnsi="Arial" w:cs="Arial"/>
          <w:b w:val="0"/>
          <w:bCs/>
          <w:sz w:val="22"/>
          <w:lang w:val="fr-CA"/>
        </w:rPr>
        <w:t xml:space="preserve"> Pr</w:t>
      </w:r>
      <w:r w:rsidR="00A94EBE" w:rsidRPr="00F11011">
        <w:rPr>
          <w:rFonts w:ascii="Arial" w:hAnsi="Arial" w:cs="Arial"/>
          <w:b w:val="0"/>
          <w:bCs/>
          <w:sz w:val="22"/>
          <w:lang w:val="fr-CA"/>
        </w:rPr>
        <w:t>éfère ne pas répondre</w:t>
      </w:r>
      <w:r w:rsidR="001B7C7A" w:rsidRPr="00F11011">
        <w:rPr>
          <w:rFonts w:ascii="Arial" w:hAnsi="Arial" w:cs="Arial"/>
          <w:b w:val="0"/>
          <w:bCs/>
          <w:sz w:val="22"/>
          <w:lang w:val="fr-CA"/>
        </w:rPr>
        <w:t xml:space="preserve"> </w:t>
      </w:r>
      <w:r w:rsidR="001B7C7A" w:rsidRPr="00F11011">
        <w:rPr>
          <w:rFonts w:ascii="Wingdings 2" w:hAnsi="Wingdings 2" w:cs="Arial"/>
          <w:b w:val="0"/>
          <w:bCs/>
          <w:sz w:val="22"/>
          <w:lang w:val="fr-CA"/>
        </w:rPr>
        <w:sym w:font="Wingdings 2" w:char="F0A3"/>
      </w:r>
      <w:r w:rsidR="001B7C7A" w:rsidRPr="00F11011">
        <w:rPr>
          <w:rFonts w:ascii="Arial" w:hAnsi="Arial" w:cs="Arial"/>
          <w:b w:val="0"/>
          <w:bCs/>
          <w:sz w:val="22"/>
          <w:lang w:val="fr-CA"/>
        </w:rPr>
        <w:t xml:space="preserve"> </w:t>
      </w:r>
      <w:r w:rsidR="00A94EBE" w:rsidRPr="00F11011">
        <w:rPr>
          <w:rFonts w:ascii="Arial" w:hAnsi="Arial" w:cs="Arial"/>
          <w:b w:val="0"/>
          <w:bCs/>
          <w:sz w:val="22"/>
          <w:lang w:val="fr-CA"/>
        </w:rPr>
        <w:t>Identité inconnue</w:t>
      </w:r>
    </w:p>
    <w:p w14:paraId="057799CF" w14:textId="615F76D9" w:rsidR="0010574B" w:rsidRPr="00F11011" w:rsidRDefault="001B7C7A" w:rsidP="005B3401">
      <w:pPr>
        <w:ind w:left="720"/>
        <w:rPr>
          <w:rFonts w:ascii="Arial" w:hAnsi="Arial" w:cs="Arial"/>
          <w:b w:val="0"/>
          <w:bCs/>
          <w:sz w:val="22"/>
          <w:lang w:val="fr-CA"/>
        </w:rPr>
      </w:pPr>
      <w:r w:rsidRPr="00F11011">
        <w:rPr>
          <w:rFonts w:ascii="Arial" w:hAnsi="Arial" w:cs="Arial"/>
          <w:b w:val="0"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B75843C" wp14:editId="565EC5F1">
                <wp:simplePos x="0" y="0"/>
                <wp:positionH relativeFrom="page">
                  <wp:posOffset>460375</wp:posOffset>
                </wp:positionH>
                <wp:positionV relativeFrom="paragraph">
                  <wp:posOffset>95250</wp:posOffset>
                </wp:positionV>
                <wp:extent cx="255905" cy="255905"/>
                <wp:effectExtent l="0" t="0" r="0" b="0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2559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41404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1713BA" id="Rectangle 67" o:spid="_x0000_s1026" style="position:absolute;margin-left:36.25pt;margin-top:7.5pt;width:20.15pt;height:20.1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" filled="f" strokecolor="#414042" strokeweight=".5pt">
                <w10:wrap anchorx="page"/>
              </v:rect>
            </w:pict>
          </mc:Fallback>
        </mc:AlternateContent>
      </w:r>
      <w:r w:rsidR="00A94EBE" w:rsidRPr="00F11011">
        <w:rPr>
          <w:rFonts w:ascii="Arial" w:hAnsi="Arial" w:cs="Arial"/>
          <w:b w:val="0"/>
          <w:bCs/>
          <w:sz w:val="22"/>
          <w:lang w:val="fr-CA"/>
        </w:rPr>
        <w:t xml:space="preserve">Votre enfant a-t-il déjà reçu une ou plusieurs doses de vaccin contre la </w:t>
      </w:r>
      <w:r w:rsidRPr="00F11011">
        <w:rPr>
          <w:rFonts w:ascii="Arial" w:hAnsi="Arial" w:cs="Arial"/>
          <w:b w:val="0"/>
          <w:bCs/>
          <w:sz w:val="22"/>
          <w:lang w:val="fr-CA"/>
        </w:rPr>
        <w:t xml:space="preserve">COVID-19? </w:t>
      </w:r>
      <w:r w:rsidR="00A94EBE" w:rsidRPr="00F11011">
        <w:rPr>
          <w:rFonts w:ascii="Arial" w:hAnsi="Arial" w:cs="Arial"/>
          <w:b w:val="0"/>
          <w:bCs/>
          <w:sz w:val="22"/>
          <w:lang w:val="fr-CA"/>
        </w:rPr>
        <w:t>Si oui, veuillez fournir les renseignements c</w:t>
      </w:r>
      <w:r w:rsidR="003B21CB" w:rsidRPr="00F11011">
        <w:rPr>
          <w:rFonts w:ascii="Arial" w:hAnsi="Arial" w:cs="Arial"/>
          <w:b w:val="0"/>
          <w:bCs/>
          <w:sz w:val="22"/>
          <w:lang w:val="fr-CA"/>
        </w:rPr>
        <w:t>i</w:t>
      </w:r>
      <w:r w:rsidR="00A94EBE" w:rsidRPr="00F11011">
        <w:rPr>
          <w:rFonts w:ascii="Arial" w:hAnsi="Arial" w:cs="Arial"/>
          <w:b w:val="0"/>
          <w:bCs/>
          <w:sz w:val="22"/>
          <w:lang w:val="fr-CA"/>
        </w:rPr>
        <w:t>-après pour toutes les</w:t>
      </w:r>
      <w:r w:rsidRPr="00F11011">
        <w:rPr>
          <w:rFonts w:ascii="Arial" w:hAnsi="Arial" w:cs="Arial"/>
          <w:b w:val="0"/>
          <w:bCs/>
          <w:sz w:val="22"/>
          <w:lang w:val="fr-CA"/>
        </w:rPr>
        <w:t xml:space="preserve"> doses </w:t>
      </w:r>
      <w:r w:rsidR="00A94EBE" w:rsidRPr="00F11011">
        <w:rPr>
          <w:rFonts w:ascii="Arial" w:hAnsi="Arial" w:cs="Arial"/>
          <w:b w:val="0"/>
          <w:bCs/>
          <w:sz w:val="22"/>
          <w:lang w:val="fr-CA"/>
        </w:rPr>
        <w:t>reçues</w:t>
      </w:r>
      <w:r w:rsidRPr="00F11011">
        <w:rPr>
          <w:rFonts w:ascii="Arial" w:hAnsi="Arial" w:cs="Arial"/>
          <w:b w:val="0"/>
          <w:bCs/>
          <w:sz w:val="22"/>
          <w:lang w:val="fr-CA"/>
        </w:rPr>
        <w:t>.</w:t>
      </w:r>
    </w:p>
    <w:p w14:paraId="58544788" w14:textId="0A4A86BA" w:rsidR="0010574B" w:rsidRPr="00F11011" w:rsidRDefault="00A94EBE" w:rsidP="005B3401">
      <w:pPr>
        <w:pStyle w:val="BodyText"/>
        <w:spacing w:before="98"/>
        <w:ind w:left="720"/>
        <w:jc w:val="left"/>
        <w:rPr>
          <w:rFonts w:ascii="Arial" w:hAnsi="Arial" w:cs="Arial"/>
          <w:b w:val="0"/>
          <w:bCs/>
          <w:sz w:val="22"/>
          <w:lang w:val="fr-CA"/>
        </w:rPr>
      </w:pPr>
      <w:r w:rsidRPr="00F11011">
        <w:rPr>
          <w:rFonts w:ascii="Arial" w:hAnsi="Arial" w:cs="Arial"/>
          <w:b w:val="0"/>
          <w:bCs/>
          <w:sz w:val="22"/>
          <w:lang w:val="fr-CA"/>
        </w:rPr>
        <w:t xml:space="preserve">Date de la </w:t>
      </w:r>
      <w:r w:rsidR="002F673F" w:rsidRPr="00F11011">
        <w:rPr>
          <w:rFonts w:ascii="Arial" w:hAnsi="Arial" w:cs="Arial"/>
          <w:b w:val="0"/>
          <w:bCs/>
          <w:sz w:val="22"/>
          <w:lang w:val="fr-CA"/>
        </w:rPr>
        <w:t>1</w:t>
      </w:r>
      <w:r w:rsidR="002F673F" w:rsidRPr="00F11011">
        <w:rPr>
          <w:rFonts w:ascii="Arial" w:hAnsi="Arial" w:cs="Arial"/>
          <w:b w:val="0"/>
          <w:bCs/>
          <w:sz w:val="22"/>
          <w:vertAlign w:val="superscript"/>
          <w:lang w:val="fr-CA"/>
        </w:rPr>
        <w:t>re</w:t>
      </w:r>
      <w:r w:rsidR="002F673F" w:rsidRPr="00F11011">
        <w:rPr>
          <w:rFonts w:ascii="Arial" w:hAnsi="Arial" w:cs="Arial"/>
          <w:b w:val="0"/>
          <w:bCs/>
          <w:sz w:val="22"/>
          <w:lang w:val="fr-CA"/>
        </w:rPr>
        <w:t xml:space="preserve"> </w:t>
      </w:r>
      <w:r w:rsidR="001B7C7A" w:rsidRPr="00F11011">
        <w:rPr>
          <w:rFonts w:ascii="Arial" w:hAnsi="Arial" w:cs="Arial"/>
          <w:b w:val="0"/>
          <w:bCs/>
          <w:sz w:val="22"/>
          <w:lang w:val="fr-CA"/>
        </w:rPr>
        <w:t>dose (mm/</w:t>
      </w:r>
      <w:r w:rsidRPr="00F11011">
        <w:rPr>
          <w:rFonts w:ascii="Arial" w:hAnsi="Arial" w:cs="Arial"/>
          <w:b w:val="0"/>
          <w:bCs/>
          <w:sz w:val="22"/>
          <w:lang w:val="fr-CA"/>
        </w:rPr>
        <w:t>jj</w:t>
      </w:r>
      <w:r w:rsidR="001B7C7A" w:rsidRPr="00F11011">
        <w:rPr>
          <w:rFonts w:ascii="Arial" w:hAnsi="Arial" w:cs="Arial"/>
          <w:b w:val="0"/>
          <w:bCs/>
          <w:sz w:val="22"/>
          <w:lang w:val="fr-CA"/>
        </w:rPr>
        <w:t>/</w:t>
      </w:r>
      <w:r w:rsidRPr="00F11011">
        <w:rPr>
          <w:rFonts w:ascii="Arial" w:hAnsi="Arial" w:cs="Arial"/>
          <w:b w:val="0"/>
          <w:bCs/>
          <w:sz w:val="22"/>
          <w:lang w:val="fr-CA"/>
        </w:rPr>
        <w:t>aaaa</w:t>
      </w:r>
      <w:r w:rsidR="001B7C7A" w:rsidRPr="00F11011">
        <w:rPr>
          <w:rFonts w:ascii="Arial" w:hAnsi="Arial" w:cs="Arial"/>
          <w:b w:val="0"/>
          <w:bCs/>
          <w:sz w:val="22"/>
          <w:lang w:val="fr-CA"/>
        </w:rPr>
        <w:t>)</w:t>
      </w:r>
      <w:r w:rsidRPr="00F11011">
        <w:rPr>
          <w:rFonts w:ascii="Arial" w:hAnsi="Arial" w:cs="Arial"/>
          <w:b w:val="0"/>
          <w:bCs/>
          <w:sz w:val="22"/>
          <w:lang w:val="fr-CA"/>
        </w:rPr>
        <w:t xml:space="preserve"> </w:t>
      </w:r>
      <w:r w:rsidR="001B7C7A" w:rsidRPr="00F11011">
        <w:rPr>
          <w:rFonts w:ascii="Arial" w:hAnsi="Arial" w:cs="Arial"/>
          <w:b w:val="0"/>
          <w:bCs/>
          <w:sz w:val="22"/>
          <w:lang w:val="fr-CA"/>
        </w:rPr>
        <w:t>:</w:t>
      </w:r>
      <w:r w:rsidR="003B21CB" w:rsidRPr="00F11011">
        <w:rPr>
          <w:rFonts w:ascii="Arial" w:hAnsi="Arial" w:cs="Arial"/>
          <w:b w:val="0"/>
          <w:bCs/>
          <w:sz w:val="22"/>
          <w:lang w:val="fr-CA"/>
        </w:rPr>
        <w:t xml:space="preserve"> </w:t>
      </w:r>
      <w:r w:rsidR="001B7C7A" w:rsidRPr="00F11011">
        <w:rPr>
          <w:rFonts w:ascii="Arial" w:hAnsi="Arial" w:cs="Arial"/>
          <w:b w:val="0"/>
          <w:bCs/>
          <w:sz w:val="22"/>
          <w:lang w:val="fr-CA"/>
        </w:rPr>
        <w:t xml:space="preserve">_____________ </w:t>
      </w:r>
      <w:r w:rsidRPr="00F11011">
        <w:rPr>
          <w:rFonts w:ascii="Arial" w:hAnsi="Arial" w:cs="Arial"/>
          <w:b w:val="0"/>
          <w:bCs/>
          <w:sz w:val="22"/>
          <w:lang w:val="fr-CA"/>
        </w:rPr>
        <w:t xml:space="preserve">Nom de la </w:t>
      </w:r>
      <w:r w:rsidR="002F673F" w:rsidRPr="00F11011">
        <w:rPr>
          <w:rFonts w:ascii="Arial" w:hAnsi="Arial" w:cs="Arial"/>
          <w:b w:val="0"/>
          <w:bCs/>
          <w:sz w:val="22"/>
          <w:lang w:val="fr-CA"/>
        </w:rPr>
        <w:t>1</w:t>
      </w:r>
      <w:r w:rsidR="002F673F" w:rsidRPr="00F11011">
        <w:rPr>
          <w:rFonts w:ascii="Arial" w:hAnsi="Arial" w:cs="Arial"/>
          <w:b w:val="0"/>
          <w:bCs/>
          <w:sz w:val="22"/>
          <w:vertAlign w:val="superscript"/>
          <w:lang w:val="fr-CA"/>
        </w:rPr>
        <w:t>re</w:t>
      </w:r>
      <w:r w:rsidR="002F673F" w:rsidRPr="00F11011">
        <w:rPr>
          <w:rFonts w:ascii="Arial" w:hAnsi="Arial" w:cs="Arial"/>
          <w:b w:val="0"/>
          <w:bCs/>
          <w:sz w:val="22"/>
          <w:lang w:val="fr-CA"/>
        </w:rPr>
        <w:t xml:space="preserve"> </w:t>
      </w:r>
      <w:r w:rsidR="001B7C7A" w:rsidRPr="00F11011">
        <w:rPr>
          <w:rFonts w:ascii="Arial" w:hAnsi="Arial" w:cs="Arial"/>
          <w:b w:val="0"/>
          <w:bCs/>
          <w:sz w:val="22"/>
          <w:lang w:val="fr-CA"/>
        </w:rPr>
        <w:t>dose : _______________________</w:t>
      </w:r>
    </w:p>
    <w:p w14:paraId="3449191E" w14:textId="3070DC02" w:rsidR="0010574B" w:rsidRPr="00F11011" w:rsidRDefault="00A94EBE" w:rsidP="005B3401">
      <w:pPr>
        <w:pStyle w:val="BodyText"/>
        <w:spacing w:before="98" w:after="240"/>
        <w:ind w:left="720"/>
        <w:jc w:val="left"/>
        <w:rPr>
          <w:rFonts w:ascii="Arial" w:hAnsi="Arial" w:cs="Arial"/>
          <w:b w:val="0"/>
          <w:bCs/>
          <w:sz w:val="22"/>
          <w:lang w:val="fr-CA"/>
        </w:rPr>
      </w:pPr>
      <w:r w:rsidRPr="00F11011">
        <w:rPr>
          <w:rFonts w:ascii="Arial" w:hAnsi="Arial" w:cs="Arial"/>
          <w:b w:val="0"/>
          <w:bCs/>
          <w:sz w:val="22"/>
          <w:lang w:val="fr-CA"/>
        </w:rPr>
        <w:t xml:space="preserve">Date de la </w:t>
      </w:r>
      <w:r w:rsidR="002F673F" w:rsidRPr="00F11011">
        <w:rPr>
          <w:rFonts w:ascii="Arial" w:hAnsi="Arial" w:cs="Arial"/>
          <w:b w:val="0"/>
          <w:bCs/>
          <w:sz w:val="22"/>
          <w:lang w:val="fr-CA"/>
        </w:rPr>
        <w:t>2</w:t>
      </w:r>
      <w:r w:rsidR="002F673F" w:rsidRPr="00F11011">
        <w:rPr>
          <w:rFonts w:ascii="Arial" w:hAnsi="Arial" w:cs="Arial"/>
          <w:b w:val="0"/>
          <w:bCs/>
          <w:sz w:val="22"/>
          <w:vertAlign w:val="superscript"/>
          <w:lang w:val="fr-CA"/>
        </w:rPr>
        <w:t>e</w:t>
      </w:r>
      <w:r w:rsidR="002F673F" w:rsidRPr="00F11011">
        <w:rPr>
          <w:rFonts w:ascii="Arial" w:hAnsi="Arial" w:cs="Arial"/>
          <w:b w:val="0"/>
          <w:bCs/>
          <w:sz w:val="22"/>
          <w:lang w:val="fr-CA"/>
        </w:rPr>
        <w:t xml:space="preserve"> </w:t>
      </w:r>
      <w:r w:rsidR="001B7C7A" w:rsidRPr="00F11011">
        <w:rPr>
          <w:rFonts w:ascii="Arial" w:hAnsi="Arial" w:cs="Arial"/>
          <w:b w:val="0"/>
          <w:bCs/>
          <w:sz w:val="22"/>
          <w:lang w:val="fr-CA"/>
        </w:rPr>
        <w:t>dose (mm/</w:t>
      </w:r>
      <w:r w:rsidRPr="00F11011">
        <w:rPr>
          <w:rFonts w:ascii="Arial" w:hAnsi="Arial" w:cs="Arial"/>
          <w:b w:val="0"/>
          <w:bCs/>
          <w:sz w:val="22"/>
          <w:lang w:val="fr-CA"/>
        </w:rPr>
        <w:t>jj</w:t>
      </w:r>
      <w:r w:rsidR="001B7C7A" w:rsidRPr="00F11011">
        <w:rPr>
          <w:rFonts w:ascii="Arial" w:hAnsi="Arial" w:cs="Arial"/>
          <w:b w:val="0"/>
          <w:bCs/>
          <w:sz w:val="22"/>
          <w:lang w:val="fr-CA"/>
        </w:rPr>
        <w:t>/</w:t>
      </w:r>
      <w:r w:rsidRPr="00F11011">
        <w:rPr>
          <w:rFonts w:ascii="Arial" w:hAnsi="Arial" w:cs="Arial"/>
          <w:b w:val="0"/>
          <w:bCs/>
          <w:sz w:val="22"/>
          <w:lang w:val="fr-CA"/>
        </w:rPr>
        <w:t>aaaa</w:t>
      </w:r>
      <w:r w:rsidR="001B7C7A" w:rsidRPr="00F11011">
        <w:rPr>
          <w:rFonts w:ascii="Arial" w:hAnsi="Arial" w:cs="Arial"/>
          <w:b w:val="0"/>
          <w:bCs/>
          <w:sz w:val="22"/>
          <w:lang w:val="fr-CA"/>
        </w:rPr>
        <w:t>)</w:t>
      </w:r>
      <w:r w:rsidRPr="00F11011">
        <w:rPr>
          <w:rFonts w:ascii="Arial" w:hAnsi="Arial" w:cs="Arial"/>
          <w:b w:val="0"/>
          <w:bCs/>
          <w:sz w:val="22"/>
          <w:lang w:val="fr-CA"/>
        </w:rPr>
        <w:t xml:space="preserve"> </w:t>
      </w:r>
      <w:r w:rsidR="001B7C7A" w:rsidRPr="00F11011">
        <w:rPr>
          <w:rFonts w:ascii="Arial" w:hAnsi="Arial" w:cs="Arial"/>
          <w:b w:val="0"/>
          <w:bCs/>
          <w:sz w:val="22"/>
          <w:lang w:val="fr-CA"/>
        </w:rPr>
        <w:t>:</w:t>
      </w:r>
      <w:r w:rsidR="003B21CB" w:rsidRPr="00F11011">
        <w:rPr>
          <w:rFonts w:ascii="Arial" w:hAnsi="Arial" w:cs="Arial"/>
          <w:b w:val="0"/>
          <w:bCs/>
          <w:sz w:val="22"/>
          <w:lang w:val="fr-CA"/>
        </w:rPr>
        <w:t xml:space="preserve"> </w:t>
      </w:r>
      <w:r w:rsidR="001B7C7A" w:rsidRPr="00F11011">
        <w:rPr>
          <w:rFonts w:ascii="Arial" w:hAnsi="Arial" w:cs="Arial"/>
          <w:b w:val="0"/>
          <w:bCs/>
          <w:sz w:val="22"/>
          <w:lang w:val="fr-CA"/>
        </w:rPr>
        <w:t xml:space="preserve">______________ </w:t>
      </w:r>
      <w:r w:rsidR="00F44B89" w:rsidRPr="00F11011">
        <w:rPr>
          <w:rFonts w:ascii="Arial" w:hAnsi="Arial" w:cs="Arial"/>
          <w:b w:val="0"/>
          <w:bCs/>
          <w:sz w:val="22"/>
          <w:lang w:val="fr-CA"/>
        </w:rPr>
        <w:t xml:space="preserve">Nom de la </w:t>
      </w:r>
      <w:r w:rsidR="002F673F" w:rsidRPr="00F11011">
        <w:rPr>
          <w:rFonts w:ascii="Arial" w:hAnsi="Arial" w:cs="Arial"/>
          <w:b w:val="0"/>
          <w:bCs/>
          <w:sz w:val="22"/>
          <w:lang w:val="fr-CA"/>
        </w:rPr>
        <w:t>2</w:t>
      </w:r>
      <w:r w:rsidR="002F673F" w:rsidRPr="00F11011">
        <w:rPr>
          <w:rFonts w:ascii="Arial" w:hAnsi="Arial" w:cs="Arial"/>
          <w:b w:val="0"/>
          <w:bCs/>
          <w:sz w:val="22"/>
          <w:vertAlign w:val="superscript"/>
          <w:lang w:val="fr-CA"/>
        </w:rPr>
        <w:t>e</w:t>
      </w:r>
      <w:r w:rsidR="002F673F" w:rsidRPr="00F11011">
        <w:rPr>
          <w:rFonts w:ascii="Arial" w:hAnsi="Arial" w:cs="Arial"/>
          <w:b w:val="0"/>
          <w:bCs/>
          <w:sz w:val="22"/>
          <w:lang w:val="fr-CA"/>
        </w:rPr>
        <w:t xml:space="preserve"> </w:t>
      </w:r>
      <w:r w:rsidR="00F44B89" w:rsidRPr="00F11011">
        <w:rPr>
          <w:rFonts w:ascii="Arial" w:hAnsi="Arial" w:cs="Arial"/>
          <w:b w:val="0"/>
          <w:bCs/>
          <w:sz w:val="22"/>
          <w:lang w:val="fr-CA"/>
        </w:rPr>
        <w:t>dose</w:t>
      </w:r>
      <w:r w:rsidR="001B7C7A" w:rsidRPr="00F11011">
        <w:rPr>
          <w:rFonts w:ascii="Arial" w:hAnsi="Arial" w:cs="Arial"/>
          <w:b w:val="0"/>
          <w:bCs/>
          <w:sz w:val="22"/>
          <w:lang w:val="fr-CA"/>
        </w:rPr>
        <w:t> : _______________________</w:t>
      </w:r>
    </w:p>
    <w:p w14:paraId="735573F4" w14:textId="3CF6D35F" w:rsidR="0010574B" w:rsidRPr="00F11011" w:rsidRDefault="001B7C7A" w:rsidP="005B3401">
      <w:pPr>
        <w:pStyle w:val="BodyText"/>
        <w:spacing w:before="83"/>
        <w:ind w:left="720"/>
        <w:jc w:val="left"/>
        <w:rPr>
          <w:rFonts w:ascii="Arial" w:hAnsi="Arial" w:cs="Arial"/>
          <w:b w:val="0"/>
          <w:bCs/>
          <w:sz w:val="22"/>
          <w:lang w:val="fr-CA"/>
        </w:rPr>
      </w:pPr>
      <w:r w:rsidRPr="00BF249C">
        <w:rPr>
          <w:rFonts w:ascii="Arial" w:hAnsi="Arial" w:cs="Arial"/>
          <w:b w:val="0"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DC87B8" wp14:editId="034F572B">
                <wp:simplePos x="0" y="0"/>
                <wp:positionH relativeFrom="page">
                  <wp:posOffset>460375</wp:posOffset>
                </wp:positionH>
                <wp:positionV relativeFrom="paragraph">
                  <wp:posOffset>85725</wp:posOffset>
                </wp:positionV>
                <wp:extent cx="255905" cy="255905"/>
                <wp:effectExtent l="12700" t="10160" r="7620" b="10160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2559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41404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DE94A6" id="Rectangle 33" o:spid="_x0000_s1026" style="position:absolute;margin-left:36.25pt;margin-top:6.75pt;width:20.15pt;height:20.1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" filled="f" strokecolor="#414042" strokeweight=".5pt">
                <w10:wrap anchorx="page"/>
              </v:rect>
            </w:pict>
          </mc:Fallback>
        </mc:AlternateContent>
      </w:r>
      <w:r w:rsidRPr="00BF249C">
        <w:rPr>
          <w:rFonts w:ascii="Arial" w:hAnsi="Arial" w:cs="Arial"/>
          <w:b w:val="0"/>
          <w:bCs/>
          <w:sz w:val="22"/>
          <w:lang w:val="fr-CA"/>
        </w:rPr>
        <w:t>Consent</w:t>
      </w:r>
      <w:r w:rsidR="00F44B89" w:rsidRPr="00BF249C">
        <w:rPr>
          <w:rFonts w:ascii="Arial" w:hAnsi="Arial" w:cs="Arial"/>
          <w:b w:val="0"/>
          <w:bCs/>
          <w:sz w:val="22"/>
          <w:lang w:val="fr-CA"/>
        </w:rPr>
        <w:t>ement à recevoir l</w:t>
      </w:r>
      <w:r w:rsidR="00296289" w:rsidRPr="00BF249C">
        <w:rPr>
          <w:rFonts w:ascii="Arial" w:hAnsi="Arial" w:cs="Arial"/>
          <w:b w:val="0"/>
          <w:bCs/>
          <w:sz w:val="22"/>
          <w:lang w:val="fr-CA"/>
        </w:rPr>
        <w:t>a série de</w:t>
      </w:r>
      <w:r w:rsidR="00F44B89" w:rsidRPr="00BF249C">
        <w:rPr>
          <w:rFonts w:ascii="Arial" w:hAnsi="Arial" w:cs="Arial"/>
          <w:b w:val="0"/>
          <w:bCs/>
          <w:sz w:val="22"/>
          <w:lang w:val="fr-CA"/>
        </w:rPr>
        <w:t xml:space="preserve"> vaccin</w:t>
      </w:r>
      <w:r w:rsidRPr="00BF249C">
        <w:rPr>
          <w:rFonts w:ascii="Arial" w:hAnsi="Arial" w:cs="Arial"/>
          <w:b w:val="0"/>
          <w:bCs/>
          <w:sz w:val="22"/>
          <w:lang w:val="fr-CA"/>
        </w:rPr>
        <w:t> </w:t>
      </w:r>
      <w:r w:rsidR="00296289" w:rsidRPr="00BF249C">
        <w:rPr>
          <w:rFonts w:ascii="Arial" w:hAnsi="Arial" w:cs="Arial"/>
          <w:b w:val="0"/>
          <w:bCs/>
          <w:sz w:val="22"/>
          <w:lang w:val="fr-CA"/>
        </w:rPr>
        <w:t>contre la COVID-19</w:t>
      </w:r>
      <w:r w:rsidRPr="00BF249C">
        <w:rPr>
          <w:rFonts w:ascii="Arial" w:hAnsi="Arial" w:cs="Arial"/>
          <w:b w:val="0"/>
          <w:bCs/>
          <w:sz w:val="22"/>
          <w:lang w:val="fr-CA"/>
        </w:rPr>
        <w:t>:</w:t>
      </w:r>
      <w:r w:rsidRPr="00F11011">
        <w:rPr>
          <w:rFonts w:ascii="Arial" w:hAnsi="Arial" w:cs="Arial"/>
          <w:b w:val="0"/>
          <w:bCs/>
          <w:sz w:val="22"/>
          <w:lang w:val="fr-CA"/>
        </w:rPr>
        <w:t xml:space="preserve"> </w:t>
      </w:r>
      <w:r w:rsidR="00F44B89" w:rsidRPr="00F11011">
        <w:rPr>
          <w:rFonts w:ascii="Arial" w:hAnsi="Arial" w:cs="Arial"/>
          <w:b w:val="0"/>
          <w:bCs/>
          <w:sz w:val="22"/>
          <w:lang w:val="fr-CA"/>
        </w:rPr>
        <w:t xml:space="preserve">Je demande que cet enfant reçoive </w:t>
      </w:r>
      <w:r w:rsidRPr="00F11011">
        <w:rPr>
          <w:rFonts w:ascii="Arial" w:hAnsi="Arial" w:cs="Arial"/>
          <w:b w:val="0"/>
          <w:bCs/>
          <w:sz w:val="22"/>
          <w:lang w:val="fr-CA"/>
        </w:rPr>
        <w:t xml:space="preserve">un vaccin contre la COVID-19. </w:t>
      </w:r>
      <w:r w:rsidR="00F44B89" w:rsidRPr="00F11011">
        <w:rPr>
          <w:rFonts w:ascii="Arial" w:hAnsi="Arial" w:cs="Arial"/>
          <w:b w:val="0"/>
          <w:bCs/>
          <w:sz w:val="22"/>
          <w:lang w:val="fr-CA"/>
        </w:rPr>
        <w:t xml:space="preserve">J’ai lu la feuille de renseignements sur la </w:t>
      </w:r>
      <w:r w:rsidRPr="00F11011">
        <w:rPr>
          <w:rFonts w:ascii="Arial" w:hAnsi="Arial" w:cs="Arial"/>
          <w:b w:val="0"/>
          <w:bCs/>
          <w:sz w:val="22"/>
          <w:lang w:val="fr-CA"/>
        </w:rPr>
        <w:t xml:space="preserve">COVID-19 </w:t>
      </w:r>
      <w:r w:rsidR="00F44B89" w:rsidRPr="00F11011">
        <w:rPr>
          <w:rFonts w:ascii="Arial" w:hAnsi="Arial" w:cs="Arial"/>
          <w:b w:val="0"/>
          <w:bCs/>
          <w:sz w:val="22"/>
          <w:lang w:val="fr-CA"/>
        </w:rPr>
        <w:t>pour</w:t>
      </w:r>
      <w:r w:rsidRPr="00F11011">
        <w:rPr>
          <w:rFonts w:ascii="Arial" w:hAnsi="Arial" w:cs="Arial"/>
          <w:b w:val="0"/>
          <w:bCs/>
          <w:sz w:val="22"/>
          <w:lang w:val="fr-CA"/>
        </w:rPr>
        <w:t xml:space="preserve"> les jeunes</w:t>
      </w:r>
      <w:r w:rsidR="00F44B89" w:rsidRPr="00F11011">
        <w:rPr>
          <w:rFonts w:ascii="Arial" w:hAnsi="Arial" w:cs="Arial"/>
          <w:b w:val="0"/>
          <w:bCs/>
          <w:sz w:val="22"/>
          <w:lang w:val="fr-CA"/>
        </w:rPr>
        <w:t xml:space="preserve"> </w:t>
      </w:r>
      <w:r w:rsidRPr="00F11011">
        <w:rPr>
          <w:rFonts w:ascii="Arial" w:hAnsi="Arial" w:cs="Arial"/>
          <w:b w:val="0"/>
          <w:bCs/>
          <w:sz w:val="22"/>
          <w:lang w:val="fr-CA"/>
        </w:rPr>
        <w:t xml:space="preserve">âgés de 12 à 17 ans. </w:t>
      </w:r>
      <w:r w:rsidR="00F44B89" w:rsidRPr="00F11011">
        <w:rPr>
          <w:rFonts w:ascii="Arial" w:hAnsi="Arial" w:cs="Arial"/>
          <w:b w:val="0"/>
          <w:bCs/>
          <w:sz w:val="22"/>
          <w:lang w:val="fr-CA"/>
        </w:rPr>
        <w:t xml:space="preserve">J’ai pu poser des </w:t>
      </w:r>
      <w:r w:rsidRPr="00F11011">
        <w:rPr>
          <w:rFonts w:ascii="Arial" w:hAnsi="Arial" w:cs="Arial"/>
          <w:b w:val="0"/>
          <w:bCs/>
          <w:sz w:val="22"/>
          <w:lang w:val="fr-CA"/>
        </w:rPr>
        <w:t xml:space="preserve">questions </w:t>
      </w:r>
      <w:r w:rsidR="00F44B89" w:rsidRPr="00F11011">
        <w:rPr>
          <w:rFonts w:ascii="Arial" w:hAnsi="Arial" w:cs="Arial"/>
          <w:b w:val="0"/>
          <w:bCs/>
          <w:sz w:val="22"/>
          <w:lang w:val="fr-CA"/>
        </w:rPr>
        <w:t>e</w:t>
      </w:r>
      <w:r w:rsidR="003B21CB" w:rsidRPr="00F11011">
        <w:rPr>
          <w:rFonts w:ascii="Arial" w:hAnsi="Arial" w:cs="Arial"/>
          <w:b w:val="0"/>
          <w:bCs/>
          <w:sz w:val="22"/>
          <w:lang w:val="fr-CA"/>
        </w:rPr>
        <w:t>t</w:t>
      </w:r>
      <w:r w:rsidR="00F44B89" w:rsidRPr="00F11011">
        <w:rPr>
          <w:rFonts w:ascii="Arial" w:hAnsi="Arial" w:cs="Arial"/>
          <w:b w:val="0"/>
          <w:bCs/>
          <w:sz w:val="22"/>
          <w:lang w:val="fr-CA"/>
        </w:rPr>
        <w:t xml:space="preserve"> je comprends les avantages et les risques associés au vaccin</w:t>
      </w:r>
      <w:r w:rsidRPr="00F11011">
        <w:rPr>
          <w:rFonts w:ascii="Arial" w:hAnsi="Arial" w:cs="Arial"/>
          <w:b w:val="0"/>
          <w:bCs/>
          <w:sz w:val="22"/>
          <w:lang w:val="fr-CA"/>
        </w:rPr>
        <w:t xml:space="preserve">. </w:t>
      </w:r>
      <w:r w:rsidR="00F44B89" w:rsidRPr="00F11011">
        <w:rPr>
          <w:rFonts w:ascii="Arial" w:hAnsi="Arial" w:cs="Arial"/>
          <w:b w:val="0"/>
          <w:bCs/>
          <w:sz w:val="22"/>
          <w:lang w:val="fr-CA"/>
        </w:rPr>
        <w:t>J’ai reçu des réponses satisfaisantes</w:t>
      </w:r>
      <w:r w:rsidRPr="00F11011">
        <w:rPr>
          <w:rFonts w:ascii="Arial" w:hAnsi="Arial" w:cs="Arial"/>
          <w:b w:val="0"/>
          <w:bCs/>
          <w:sz w:val="22"/>
          <w:lang w:val="fr-CA"/>
        </w:rPr>
        <w:t xml:space="preserve">. </w:t>
      </w:r>
      <w:r w:rsidR="00F44B89" w:rsidRPr="00F11011">
        <w:rPr>
          <w:rFonts w:ascii="Arial" w:hAnsi="Arial" w:cs="Arial"/>
          <w:b w:val="0"/>
          <w:bCs/>
          <w:sz w:val="22"/>
          <w:lang w:val="fr-CA"/>
        </w:rPr>
        <w:t xml:space="preserve">Le consentement exprimé dans les présentes </w:t>
      </w:r>
      <w:r w:rsidRPr="00F11011">
        <w:rPr>
          <w:rFonts w:ascii="Arial" w:hAnsi="Arial" w:cs="Arial"/>
          <w:b w:val="0"/>
          <w:bCs/>
          <w:sz w:val="22"/>
          <w:lang w:val="fr-CA"/>
        </w:rPr>
        <w:t>est valide pour la période nécessaire à l’administration du vaccin (</w:t>
      </w:r>
      <w:r w:rsidR="00F44B89" w:rsidRPr="00F11011">
        <w:rPr>
          <w:rFonts w:ascii="Arial" w:hAnsi="Arial" w:cs="Arial"/>
          <w:b w:val="0"/>
          <w:bCs/>
          <w:sz w:val="22"/>
          <w:lang w:val="fr-CA"/>
        </w:rPr>
        <w:t xml:space="preserve">jusqu’à </w:t>
      </w:r>
      <w:r w:rsidRPr="00F11011">
        <w:rPr>
          <w:rFonts w:ascii="Arial" w:hAnsi="Arial" w:cs="Arial"/>
          <w:b w:val="0"/>
          <w:bCs/>
          <w:sz w:val="22"/>
          <w:lang w:val="fr-CA"/>
        </w:rPr>
        <w:t>24 mo</w:t>
      </w:r>
      <w:r w:rsidR="00F44B89" w:rsidRPr="00F11011">
        <w:rPr>
          <w:rFonts w:ascii="Arial" w:hAnsi="Arial" w:cs="Arial"/>
          <w:b w:val="0"/>
          <w:bCs/>
          <w:sz w:val="22"/>
          <w:lang w:val="fr-CA"/>
        </w:rPr>
        <w:t>is</w:t>
      </w:r>
      <w:r w:rsidRPr="00F11011">
        <w:rPr>
          <w:rFonts w:ascii="Arial" w:hAnsi="Arial" w:cs="Arial"/>
          <w:b w:val="0"/>
          <w:bCs/>
          <w:sz w:val="22"/>
          <w:lang w:val="fr-CA"/>
        </w:rPr>
        <w:t xml:space="preserve">), </w:t>
      </w:r>
      <w:r w:rsidR="00F44B89" w:rsidRPr="00F11011">
        <w:rPr>
          <w:rFonts w:ascii="Arial" w:hAnsi="Arial" w:cs="Arial"/>
          <w:b w:val="0"/>
          <w:bCs/>
          <w:sz w:val="22"/>
          <w:lang w:val="fr-CA"/>
        </w:rPr>
        <w:t>sauf s’il est annulé par écrit</w:t>
      </w:r>
      <w:r w:rsidRPr="00F11011">
        <w:rPr>
          <w:rFonts w:ascii="Arial" w:hAnsi="Arial" w:cs="Arial"/>
          <w:b w:val="0"/>
          <w:bCs/>
          <w:sz w:val="22"/>
          <w:lang w:val="fr-CA"/>
        </w:rPr>
        <w:t xml:space="preserve">. </w:t>
      </w:r>
      <w:r w:rsidR="00F44B89" w:rsidRPr="00F11011">
        <w:rPr>
          <w:rFonts w:ascii="Arial" w:hAnsi="Arial" w:cs="Arial"/>
          <w:b w:val="0"/>
          <w:bCs/>
          <w:sz w:val="22"/>
          <w:lang w:val="fr-CA"/>
        </w:rPr>
        <w:t>Je comprends que je peux l</w:t>
      </w:r>
      <w:r w:rsidR="002F673F" w:rsidRPr="00F11011">
        <w:rPr>
          <w:rFonts w:ascii="Arial" w:hAnsi="Arial" w:cs="Arial"/>
          <w:b w:val="0"/>
          <w:bCs/>
          <w:sz w:val="22"/>
          <w:lang w:val="fr-CA"/>
        </w:rPr>
        <w:t>’annuler</w:t>
      </w:r>
      <w:r w:rsidR="00F44B89" w:rsidRPr="00F11011">
        <w:rPr>
          <w:rFonts w:ascii="Arial" w:hAnsi="Arial" w:cs="Arial"/>
          <w:b w:val="0"/>
          <w:bCs/>
          <w:sz w:val="22"/>
          <w:lang w:val="fr-CA"/>
        </w:rPr>
        <w:t xml:space="preserve"> en tout temps</w:t>
      </w:r>
      <w:r w:rsidRPr="00F11011">
        <w:rPr>
          <w:rFonts w:ascii="Arial" w:hAnsi="Arial" w:cs="Arial"/>
          <w:b w:val="0"/>
          <w:bCs/>
          <w:sz w:val="22"/>
          <w:lang w:val="fr-CA"/>
        </w:rPr>
        <w:t xml:space="preserve">. </w:t>
      </w:r>
      <w:r w:rsidR="00F44B89" w:rsidRPr="00F11011">
        <w:rPr>
          <w:rFonts w:ascii="Arial" w:hAnsi="Arial" w:cs="Arial"/>
          <w:b w:val="0"/>
          <w:bCs/>
          <w:sz w:val="22"/>
          <w:lang w:val="fr-CA"/>
        </w:rPr>
        <w:t>Remarque</w:t>
      </w:r>
      <w:r w:rsidRPr="00F11011">
        <w:rPr>
          <w:rFonts w:ascii="Arial" w:hAnsi="Arial" w:cs="Arial"/>
          <w:b w:val="0"/>
          <w:bCs/>
          <w:sz w:val="22"/>
          <w:lang w:val="fr-CA"/>
        </w:rPr>
        <w:t xml:space="preserve"> : veuillez communiquer avec Santé publique Sudbury et districts au 705.522.9200, poste 458 </w:t>
      </w:r>
      <w:r w:rsidR="00F44B89" w:rsidRPr="00F11011">
        <w:rPr>
          <w:rFonts w:ascii="Arial" w:hAnsi="Arial" w:cs="Arial"/>
          <w:b w:val="0"/>
          <w:bCs/>
          <w:sz w:val="22"/>
          <w:lang w:val="fr-CA"/>
        </w:rPr>
        <w:t xml:space="preserve">si vous changez d’avis et ne consentez plus à </w:t>
      </w:r>
      <w:r w:rsidR="002F673F" w:rsidRPr="00F11011">
        <w:rPr>
          <w:rFonts w:ascii="Arial" w:hAnsi="Arial" w:cs="Arial"/>
          <w:b w:val="0"/>
          <w:bCs/>
          <w:sz w:val="22"/>
          <w:lang w:val="fr-CA"/>
        </w:rPr>
        <w:t>la</w:t>
      </w:r>
      <w:r w:rsidR="00F44B89" w:rsidRPr="00F11011">
        <w:rPr>
          <w:rFonts w:ascii="Arial" w:hAnsi="Arial" w:cs="Arial"/>
          <w:b w:val="0"/>
          <w:bCs/>
          <w:sz w:val="22"/>
          <w:lang w:val="fr-CA"/>
        </w:rPr>
        <w:t xml:space="preserve"> vaccination</w:t>
      </w:r>
      <w:r w:rsidRPr="00F11011">
        <w:rPr>
          <w:rFonts w:ascii="Arial" w:hAnsi="Arial" w:cs="Arial"/>
          <w:b w:val="0"/>
          <w:bCs/>
          <w:sz w:val="22"/>
          <w:lang w:val="fr-CA"/>
        </w:rPr>
        <w:t>.</w:t>
      </w:r>
    </w:p>
    <w:p w14:paraId="304E5299" w14:textId="77777777" w:rsidR="0010574B" w:rsidRPr="00F11011" w:rsidRDefault="0010574B" w:rsidP="005B3401">
      <w:pPr>
        <w:ind w:left="720" w:hanging="100"/>
        <w:rPr>
          <w:rFonts w:ascii="Arial" w:hAnsi="Arial" w:cs="Arial"/>
          <w:b w:val="0"/>
          <w:bCs/>
          <w:sz w:val="22"/>
          <w:lang w:val="fr-CA"/>
        </w:rPr>
      </w:pPr>
    </w:p>
    <w:p w14:paraId="47C39445" w14:textId="020A473D" w:rsidR="0010574B" w:rsidRPr="00F11011" w:rsidRDefault="005C2F9E" w:rsidP="005B3401">
      <w:pPr>
        <w:ind w:left="90" w:hanging="100"/>
        <w:rPr>
          <w:rFonts w:ascii="Arial" w:hAnsi="Arial" w:cs="Arial"/>
          <w:sz w:val="22"/>
          <w:lang w:val="fr-CA"/>
        </w:rPr>
      </w:pPr>
      <w:r w:rsidRPr="00F11011">
        <w:rPr>
          <w:rFonts w:ascii="Arial" w:hAnsi="Arial" w:cs="Arial"/>
          <w:sz w:val="22"/>
          <w:lang w:val="fr-CA"/>
        </w:rPr>
        <w:t>Attestation de collecte, d’utilisation et de divulgation</w:t>
      </w:r>
      <w:r w:rsidR="00613FE2" w:rsidRPr="00F11011">
        <w:rPr>
          <w:rFonts w:ascii="Arial" w:hAnsi="Arial" w:cs="Arial"/>
          <w:sz w:val="22"/>
          <w:lang w:val="fr-CA"/>
        </w:rPr>
        <w:t xml:space="preserve"> des</w:t>
      </w:r>
      <w:r w:rsidR="001B7C7A" w:rsidRPr="00F11011">
        <w:rPr>
          <w:rFonts w:ascii="Arial" w:hAnsi="Arial" w:cs="Arial"/>
          <w:sz w:val="22"/>
          <w:lang w:val="fr-CA"/>
        </w:rPr>
        <w:t xml:space="preserve"> renseignements personnels sur la santé</w:t>
      </w:r>
    </w:p>
    <w:p w14:paraId="351BE8FE" w14:textId="06F598F6" w:rsidR="0010574B" w:rsidRPr="00F11011" w:rsidRDefault="00613FE2" w:rsidP="005B3401">
      <w:pPr>
        <w:spacing w:after="60"/>
        <w:rPr>
          <w:rFonts w:ascii="Arial" w:hAnsi="Arial" w:cs="Arial"/>
          <w:b w:val="0"/>
          <w:bCs/>
          <w:sz w:val="22"/>
          <w:lang w:val="fr-CA"/>
        </w:rPr>
      </w:pPr>
      <w:r w:rsidRPr="00F11011">
        <w:rPr>
          <w:rFonts w:ascii="Arial" w:hAnsi="Arial" w:cs="Arial"/>
          <w:b w:val="0"/>
          <w:bCs/>
          <w:sz w:val="22"/>
          <w:lang w:val="fr-CA"/>
        </w:rPr>
        <w:t>Les r</w:t>
      </w:r>
      <w:r w:rsidR="001B7C7A" w:rsidRPr="00F11011">
        <w:rPr>
          <w:rFonts w:ascii="Arial" w:hAnsi="Arial" w:cs="Arial"/>
          <w:b w:val="0"/>
          <w:bCs/>
          <w:sz w:val="22"/>
          <w:lang w:val="fr-CA"/>
        </w:rPr>
        <w:t xml:space="preserve">enseignements personnels sur la santé </w:t>
      </w:r>
      <w:r w:rsidRPr="00F11011">
        <w:rPr>
          <w:rFonts w:ascii="Arial" w:hAnsi="Arial" w:cs="Arial"/>
          <w:b w:val="0"/>
          <w:bCs/>
          <w:sz w:val="22"/>
          <w:lang w:val="fr-CA"/>
        </w:rPr>
        <w:t>qui sont fournis dans le présent formulaire sont recueillis aux fins de prestation de soins et de création d’un dossier de vaccination, et parce qu’ils sont nécessaires à l’</w:t>
      </w:r>
      <w:r w:rsidR="001B7C7A" w:rsidRPr="00F11011">
        <w:rPr>
          <w:rFonts w:ascii="Arial" w:hAnsi="Arial" w:cs="Arial"/>
          <w:b w:val="0"/>
          <w:bCs/>
          <w:sz w:val="22"/>
          <w:lang w:val="fr-CA"/>
        </w:rPr>
        <w:t xml:space="preserve">administration </w:t>
      </w:r>
      <w:r w:rsidRPr="00F11011">
        <w:rPr>
          <w:rFonts w:ascii="Arial" w:hAnsi="Arial" w:cs="Arial"/>
          <w:b w:val="0"/>
          <w:bCs/>
          <w:sz w:val="22"/>
          <w:lang w:val="fr-CA"/>
        </w:rPr>
        <w:t>du programme de vaccination contre la COVID-19 de l’</w:t>
      </w:r>
      <w:r w:rsidR="001B7C7A" w:rsidRPr="00F11011">
        <w:rPr>
          <w:rFonts w:ascii="Arial" w:hAnsi="Arial" w:cs="Arial"/>
          <w:b w:val="0"/>
          <w:bCs/>
          <w:sz w:val="22"/>
          <w:lang w:val="fr-CA"/>
        </w:rPr>
        <w:t xml:space="preserve">Ontario. </w:t>
      </w:r>
      <w:r w:rsidRPr="00F11011">
        <w:rPr>
          <w:rFonts w:ascii="Arial" w:hAnsi="Arial" w:cs="Arial"/>
          <w:b w:val="0"/>
          <w:bCs/>
          <w:sz w:val="22"/>
          <w:lang w:val="fr-CA"/>
        </w:rPr>
        <w:t>Ces renseignements seront utilisés et divulgués pour ces motifs et aux autres fins autorisées et exigé</w:t>
      </w:r>
      <w:r w:rsidR="002F673F" w:rsidRPr="00F11011">
        <w:rPr>
          <w:rFonts w:ascii="Arial" w:hAnsi="Arial" w:cs="Arial"/>
          <w:b w:val="0"/>
          <w:bCs/>
          <w:sz w:val="22"/>
          <w:lang w:val="fr-CA"/>
        </w:rPr>
        <w:t>e</w:t>
      </w:r>
      <w:r w:rsidRPr="00F11011">
        <w:rPr>
          <w:rFonts w:ascii="Arial" w:hAnsi="Arial" w:cs="Arial"/>
          <w:b w:val="0"/>
          <w:bCs/>
          <w:sz w:val="22"/>
          <w:lang w:val="fr-CA"/>
        </w:rPr>
        <w:t>s par la loi. Par exemple :</w:t>
      </w:r>
      <w:r w:rsidR="001B7C7A" w:rsidRPr="00F11011">
        <w:rPr>
          <w:rFonts w:ascii="Arial" w:hAnsi="Arial" w:cs="Arial"/>
          <w:b w:val="0"/>
          <w:bCs/>
          <w:sz w:val="22"/>
          <w:lang w:val="fr-CA"/>
        </w:rPr>
        <w:t xml:space="preserve"> </w:t>
      </w:r>
    </w:p>
    <w:p w14:paraId="0AC62E85" w14:textId="76B5161B" w:rsidR="0010574B" w:rsidRPr="00F11011" w:rsidRDefault="00613FE2" w:rsidP="005B3401">
      <w:pPr>
        <w:pStyle w:val="ListParagraph"/>
        <w:widowControl w:val="0"/>
        <w:numPr>
          <w:ilvl w:val="0"/>
          <w:numId w:val="5"/>
        </w:numPr>
        <w:tabs>
          <w:tab w:val="left" w:pos="270"/>
        </w:tabs>
        <w:autoSpaceDE w:val="0"/>
        <w:autoSpaceDN w:val="0"/>
        <w:spacing w:after="60" w:line="240" w:lineRule="auto"/>
        <w:ind w:left="0" w:firstLine="0"/>
        <w:contextualSpacing w:val="0"/>
        <w:rPr>
          <w:rFonts w:ascii="Arial" w:hAnsi="Arial" w:cs="Arial"/>
          <w:bCs/>
          <w:lang w:val="fr-CA"/>
        </w:rPr>
      </w:pPr>
      <w:r w:rsidRPr="00F11011">
        <w:rPr>
          <w:rFonts w:ascii="Arial" w:hAnsi="Arial" w:cs="Arial"/>
          <w:bCs/>
          <w:lang w:val="fr-CA"/>
        </w:rPr>
        <w:t xml:space="preserve">Ils seront divulgués au </w:t>
      </w:r>
      <w:r w:rsidR="001B7C7A" w:rsidRPr="00F11011">
        <w:rPr>
          <w:rFonts w:ascii="Arial" w:hAnsi="Arial" w:cs="Arial"/>
          <w:bCs/>
          <w:lang w:val="fr-CA"/>
        </w:rPr>
        <w:t>médecin-hygiéniste en chef et</w:t>
      </w:r>
      <w:r w:rsidRPr="00F11011">
        <w:rPr>
          <w:rFonts w:ascii="Arial" w:hAnsi="Arial" w:cs="Arial"/>
          <w:bCs/>
          <w:lang w:val="fr-CA"/>
        </w:rPr>
        <w:t xml:space="preserve"> aux bureaux de santé </w:t>
      </w:r>
      <w:r w:rsidR="001B7C7A" w:rsidRPr="00F11011">
        <w:rPr>
          <w:rFonts w:ascii="Arial" w:hAnsi="Arial" w:cs="Arial"/>
          <w:bCs/>
          <w:lang w:val="fr-CA"/>
        </w:rPr>
        <w:t>de l’Ontario</w:t>
      </w:r>
      <w:r w:rsidRPr="00F11011">
        <w:rPr>
          <w:rFonts w:ascii="Arial" w:hAnsi="Arial" w:cs="Arial"/>
          <w:bCs/>
          <w:lang w:val="fr-CA"/>
        </w:rPr>
        <w:t xml:space="preserve"> où la divulgation est nécessaire </w:t>
      </w:r>
      <w:r w:rsidR="002F673F" w:rsidRPr="00F11011">
        <w:rPr>
          <w:rFonts w:ascii="Arial" w:hAnsi="Arial" w:cs="Arial"/>
          <w:bCs/>
          <w:lang w:val="fr-CA"/>
        </w:rPr>
        <w:t>à une fin prévue par</w:t>
      </w:r>
      <w:r w:rsidRPr="00F11011">
        <w:rPr>
          <w:rFonts w:ascii="Arial" w:hAnsi="Arial" w:cs="Arial"/>
          <w:bCs/>
          <w:lang w:val="fr-CA"/>
        </w:rPr>
        <w:t xml:space="preserve"> </w:t>
      </w:r>
      <w:r w:rsidR="001B7C7A" w:rsidRPr="00F11011">
        <w:rPr>
          <w:rFonts w:ascii="Arial" w:hAnsi="Arial" w:cs="Arial"/>
          <w:bCs/>
          <w:lang w:val="fr-CA"/>
        </w:rPr>
        <w:t>la</w:t>
      </w:r>
      <w:r w:rsidR="00BD31E0" w:rsidRPr="00F11011">
        <w:rPr>
          <w:rFonts w:ascii="Arial" w:hAnsi="Arial" w:cs="Arial"/>
          <w:bCs/>
          <w:lang w:val="fr-CA"/>
        </w:rPr>
        <w:t xml:space="preserve"> </w:t>
      </w:r>
      <w:r w:rsidR="001B7C7A" w:rsidRPr="00F11011">
        <w:rPr>
          <w:rFonts w:ascii="Arial" w:hAnsi="Arial" w:cs="Arial"/>
          <w:bCs/>
          <w:i/>
          <w:lang w:val="fr-CA"/>
        </w:rPr>
        <w:t>Loi sur la protection et la promotion de la santé</w:t>
      </w:r>
      <w:r w:rsidR="001B7C7A" w:rsidRPr="00F11011">
        <w:rPr>
          <w:rFonts w:ascii="Arial" w:hAnsi="Arial" w:cs="Arial"/>
          <w:bCs/>
          <w:lang w:val="fr-CA"/>
        </w:rPr>
        <w:t xml:space="preserve">. </w:t>
      </w:r>
    </w:p>
    <w:p w14:paraId="6FF35A69" w14:textId="6C798ECD" w:rsidR="0010574B" w:rsidRPr="00F11011" w:rsidRDefault="00613FE2" w:rsidP="005B3401">
      <w:pPr>
        <w:pStyle w:val="ListParagraph"/>
        <w:widowControl w:val="0"/>
        <w:numPr>
          <w:ilvl w:val="0"/>
          <w:numId w:val="5"/>
        </w:numPr>
        <w:tabs>
          <w:tab w:val="left" w:pos="270"/>
        </w:tabs>
        <w:autoSpaceDE w:val="0"/>
        <w:autoSpaceDN w:val="0"/>
        <w:spacing w:after="60" w:line="240" w:lineRule="auto"/>
        <w:ind w:left="0" w:firstLine="0"/>
        <w:contextualSpacing w:val="0"/>
        <w:rPr>
          <w:rFonts w:ascii="Arial" w:hAnsi="Arial" w:cs="Arial"/>
          <w:bCs/>
          <w:lang w:val="fr-CA"/>
        </w:rPr>
      </w:pPr>
      <w:r w:rsidRPr="00F11011">
        <w:rPr>
          <w:rFonts w:ascii="Arial" w:hAnsi="Arial" w:cs="Arial"/>
          <w:bCs/>
          <w:lang w:val="fr-CA"/>
        </w:rPr>
        <w:t>Ils pourront être divulgués dans le cadre de votre dossier médical électronique</w:t>
      </w:r>
      <w:r w:rsidR="001B7C7A" w:rsidRPr="00F11011">
        <w:rPr>
          <w:rFonts w:ascii="Arial" w:hAnsi="Arial" w:cs="Arial"/>
          <w:bCs/>
          <w:lang w:val="fr-CA"/>
        </w:rPr>
        <w:t xml:space="preserve"> provincial, </w:t>
      </w:r>
      <w:r w:rsidRPr="00F11011">
        <w:rPr>
          <w:rFonts w:ascii="Arial" w:hAnsi="Arial" w:cs="Arial"/>
          <w:bCs/>
          <w:lang w:val="fr-CA"/>
        </w:rPr>
        <w:t xml:space="preserve">à vos </w:t>
      </w:r>
      <w:r w:rsidR="001B7C7A" w:rsidRPr="00F11011">
        <w:rPr>
          <w:rFonts w:ascii="Arial" w:hAnsi="Arial" w:cs="Arial"/>
          <w:bCs/>
          <w:lang w:val="fr-CA"/>
        </w:rPr>
        <w:t>fournisseurs de soins de santé.</w:t>
      </w:r>
    </w:p>
    <w:p w14:paraId="65E073E4" w14:textId="2E6FEFAE" w:rsidR="0010574B" w:rsidRPr="00F11011" w:rsidRDefault="00613FE2" w:rsidP="005B3401">
      <w:pPr>
        <w:spacing w:after="60"/>
        <w:rPr>
          <w:rFonts w:ascii="Arial" w:hAnsi="Arial" w:cs="Arial"/>
          <w:b w:val="0"/>
          <w:bCs/>
          <w:sz w:val="22"/>
          <w:lang w:val="fr-CA"/>
        </w:rPr>
      </w:pPr>
      <w:r w:rsidRPr="00F11011">
        <w:rPr>
          <w:rFonts w:ascii="Arial" w:hAnsi="Arial" w:cs="Arial"/>
          <w:b w:val="0"/>
          <w:bCs/>
          <w:sz w:val="22"/>
          <w:lang w:val="fr-CA"/>
        </w:rPr>
        <w:t>Les renseignements seront stockés dans un système de dossiers médicaux sous la garde et le contrôle du ministère de la Santé. Lorsqu</w:t>
      </w:r>
      <w:r w:rsidR="00492C95" w:rsidRPr="00F11011">
        <w:rPr>
          <w:rFonts w:ascii="Arial" w:hAnsi="Arial" w:cs="Arial"/>
          <w:b w:val="0"/>
          <w:bCs/>
          <w:sz w:val="22"/>
          <w:lang w:val="fr-CA"/>
        </w:rPr>
        <w:t xml:space="preserve">e le lieu </w:t>
      </w:r>
      <w:r w:rsidR="002F673F" w:rsidRPr="00F11011">
        <w:rPr>
          <w:rFonts w:ascii="Arial" w:hAnsi="Arial" w:cs="Arial"/>
          <w:b w:val="0"/>
          <w:bCs/>
          <w:sz w:val="22"/>
          <w:lang w:val="fr-CA"/>
        </w:rPr>
        <w:t>d’une</w:t>
      </w:r>
      <w:r w:rsidR="00492C95" w:rsidRPr="00F11011">
        <w:rPr>
          <w:rFonts w:ascii="Arial" w:hAnsi="Arial" w:cs="Arial"/>
          <w:b w:val="0"/>
          <w:bCs/>
          <w:sz w:val="22"/>
          <w:lang w:val="fr-CA"/>
        </w:rPr>
        <w:t xml:space="preserve"> séance </w:t>
      </w:r>
      <w:r w:rsidR="002F673F" w:rsidRPr="00F11011">
        <w:rPr>
          <w:rFonts w:ascii="Arial" w:hAnsi="Arial" w:cs="Arial"/>
          <w:b w:val="0"/>
          <w:bCs/>
          <w:sz w:val="22"/>
          <w:lang w:val="fr-CA"/>
        </w:rPr>
        <w:t>sera</w:t>
      </w:r>
      <w:r w:rsidR="00492C95" w:rsidRPr="00F11011">
        <w:rPr>
          <w:rFonts w:ascii="Arial" w:hAnsi="Arial" w:cs="Arial"/>
          <w:b w:val="0"/>
          <w:bCs/>
          <w:sz w:val="22"/>
          <w:lang w:val="fr-CA"/>
        </w:rPr>
        <w:t xml:space="preserve"> </w:t>
      </w:r>
      <w:r w:rsidRPr="00F11011">
        <w:rPr>
          <w:rFonts w:ascii="Arial" w:hAnsi="Arial" w:cs="Arial"/>
          <w:b w:val="0"/>
          <w:bCs/>
          <w:sz w:val="22"/>
          <w:lang w:val="fr-CA"/>
        </w:rPr>
        <w:t>administ</w:t>
      </w:r>
      <w:r w:rsidR="00492C95" w:rsidRPr="00F11011">
        <w:rPr>
          <w:rFonts w:ascii="Arial" w:hAnsi="Arial" w:cs="Arial"/>
          <w:b w:val="0"/>
          <w:bCs/>
          <w:sz w:val="22"/>
          <w:lang w:val="fr-CA"/>
        </w:rPr>
        <w:t>ré</w:t>
      </w:r>
      <w:r w:rsidRPr="00F11011">
        <w:rPr>
          <w:rFonts w:ascii="Arial" w:hAnsi="Arial" w:cs="Arial"/>
          <w:b w:val="0"/>
          <w:bCs/>
          <w:sz w:val="22"/>
          <w:lang w:val="fr-CA"/>
        </w:rPr>
        <w:t xml:space="preserve"> par un hôpital, celui-ci recueillera, utilisera et divulguera les renseignements vous concernant en tant qu’agent du ministère de la Santé</w:t>
      </w:r>
      <w:r w:rsidR="001B7C7A" w:rsidRPr="00F11011">
        <w:rPr>
          <w:rFonts w:ascii="Arial" w:hAnsi="Arial" w:cs="Arial"/>
          <w:b w:val="0"/>
          <w:bCs/>
          <w:sz w:val="22"/>
          <w:lang w:val="fr-CA"/>
        </w:rPr>
        <w:t>.</w:t>
      </w:r>
    </w:p>
    <w:p w14:paraId="6ECAD482" w14:textId="1BF7502C" w:rsidR="0010574B" w:rsidRPr="00F11011" w:rsidRDefault="001B7C7A" w:rsidP="005B3401">
      <w:pPr>
        <w:spacing w:after="240"/>
        <w:rPr>
          <w:rFonts w:ascii="Arial" w:hAnsi="Arial" w:cs="Arial"/>
          <w:b w:val="0"/>
          <w:bCs/>
          <w:sz w:val="22"/>
          <w:lang w:val="fr-CA"/>
        </w:rPr>
      </w:pPr>
      <w:r w:rsidRPr="00F11011">
        <w:rPr>
          <w:rFonts w:ascii="Wingdings 2" w:hAnsi="Wingdings 2" w:cs="Arial"/>
          <w:b w:val="0"/>
          <w:bCs/>
          <w:sz w:val="22"/>
          <w:lang w:val="fr-CA"/>
        </w:rPr>
        <w:sym w:font="Wingdings 2" w:char="F0A3"/>
      </w:r>
      <w:r w:rsidRPr="00F11011">
        <w:rPr>
          <w:rFonts w:ascii="Arial" w:hAnsi="Arial" w:cs="Arial"/>
          <w:b w:val="0"/>
          <w:bCs/>
          <w:sz w:val="22"/>
          <w:lang w:val="fr-CA"/>
        </w:rPr>
        <w:t xml:space="preserve"> </w:t>
      </w:r>
      <w:r w:rsidR="00CF1777" w:rsidRPr="00F11011">
        <w:rPr>
          <w:rFonts w:ascii="Arial" w:hAnsi="Arial" w:cs="Arial"/>
          <w:b w:val="0"/>
          <w:bCs/>
          <w:sz w:val="22"/>
          <w:lang w:val="fr-CA"/>
        </w:rPr>
        <w:t>Je reconnais avoir lu et compris la d</w:t>
      </w:r>
      <w:r w:rsidR="003B21CB" w:rsidRPr="00F11011">
        <w:rPr>
          <w:rFonts w:ascii="Arial" w:hAnsi="Arial" w:cs="Arial"/>
          <w:b w:val="0"/>
          <w:bCs/>
          <w:sz w:val="22"/>
          <w:lang w:val="fr-CA"/>
        </w:rPr>
        <w:t>é</w:t>
      </w:r>
      <w:r w:rsidR="00CF1777" w:rsidRPr="00F11011">
        <w:rPr>
          <w:rFonts w:ascii="Arial" w:hAnsi="Arial" w:cs="Arial"/>
          <w:b w:val="0"/>
          <w:bCs/>
          <w:sz w:val="22"/>
          <w:lang w:val="fr-CA"/>
        </w:rPr>
        <w:t>claration ci-dessus</w:t>
      </w:r>
      <w:r w:rsidRPr="00F11011">
        <w:rPr>
          <w:rFonts w:ascii="Arial" w:hAnsi="Arial" w:cs="Arial"/>
          <w:b w:val="0"/>
          <w:bCs/>
          <w:sz w:val="22"/>
          <w:lang w:val="fr-CA"/>
        </w:rPr>
        <w:t>.</w:t>
      </w:r>
    </w:p>
    <w:p w14:paraId="76476188" w14:textId="108F42EC" w:rsidR="0010574B" w:rsidRPr="000A4A1F" w:rsidRDefault="001B7C7A" w:rsidP="001B7C7A">
      <w:pPr>
        <w:pStyle w:val="BodyText"/>
        <w:tabs>
          <w:tab w:val="left" w:pos="5019"/>
          <w:tab w:val="left" w:pos="10899"/>
        </w:tabs>
        <w:spacing w:before="78" w:line="216" w:lineRule="auto"/>
        <w:rPr>
          <w:rFonts w:ascii="Arial" w:hAnsi="Arial" w:cs="Arial"/>
          <w:b w:val="0"/>
          <w:bCs/>
          <w:sz w:val="22"/>
          <w:u w:val="single" w:color="231F20"/>
          <w:lang w:val="fr-CA"/>
        </w:rPr>
      </w:pPr>
      <w:r w:rsidRPr="00F11011">
        <w:rPr>
          <w:rFonts w:ascii="Arial" w:hAnsi="Arial" w:cs="Arial"/>
          <w:b w:val="0"/>
          <w:bCs/>
          <w:sz w:val="22"/>
          <w:lang w:val="fr-CA"/>
        </w:rPr>
        <w:t>Date</w:t>
      </w:r>
      <w:r w:rsidR="00CF51AD" w:rsidRPr="00F11011">
        <w:rPr>
          <w:rFonts w:ascii="Arial" w:hAnsi="Arial" w:cs="Arial"/>
          <w:b w:val="0"/>
          <w:bCs/>
          <w:sz w:val="22"/>
          <w:lang w:val="fr-CA"/>
        </w:rPr>
        <w:t xml:space="preserve"> </w:t>
      </w:r>
      <w:r w:rsidRPr="00F11011">
        <w:rPr>
          <w:rFonts w:ascii="Arial" w:hAnsi="Arial" w:cs="Arial"/>
          <w:b w:val="0"/>
          <w:bCs/>
          <w:sz w:val="22"/>
          <w:lang w:val="fr-CA"/>
        </w:rPr>
        <w:t>:</w:t>
      </w:r>
      <w:r w:rsidRPr="00F11011">
        <w:rPr>
          <w:rFonts w:ascii="Arial" w:hAnsi="Arial" w:cs="Arial"/>
          <w:b w:val="0"/>
          <w:bCs/>
          <w:sz w:val="22"/>
          <w:u w:val="single" w:color="231F20"/>
          <w:lang w:val="fr-CA"/>
        </w:rPr>
        <w:tab/>
      </w:r>
      <w:r w:rsidR="00CF51AD" w:rsidRPr="00F11011">
        <w:rPr>
          <w:rFonts w:ascii="Arial" w:hAnsi="Arial" w:cs="Arial"/>
          <w:b w:val="0"/>
          <w:bCs/>
          <w:sz w:val="22"/>
          <w:lang w:val="fr-CA"/>
        </w:rPr>
        <w:t xml:space="preserve"> S</w:t>
      </w:r>
      <w:r w:rsidRPr="00F11011">
        <w:rPr>
          <w:rFonts w:ascii="Arial" w:hAnsi="Arial" w:cs="Arial"/>
          <w:b w:val="0"/>
          <w:bCs/>
          <w:sz w:val="22"/>
          <w:lang w:val="fr-CA"/>
        </w:rPr>
        <w:t>ignature</w:t>
      </w:r>
      <w:r w:rsidR="00CF51AD" w:rsidRPr="00F11011">
        <w:rPr>
          <w:rFonts w:ascii="Arial" w:hAnsi="Arial" w:cs="Arial"/>
          <w:b w:val="0"/>
          <w:bCs/>
          <w:sz w:val="22"/>
          <w:lang w:val="fr-CA"/>
        </w:rPr>
        <w:t xml:space="preserve"> d’un parent ou d’un tuteur</w:t>
      </w:r>
      <w:r w:rsidRPr="00F11011">
        <w:rPr>
          <w:rFonts w:ascii="Arial" w:hAnsi="Arial" w:cs="Arial"/>
          <w:b w:val="0"/>
          <w:bCs/>
          <w:sz w:val="22"/>
          <w:lang w:val="fr-CA"/>
        </w:rPr>
        <w:t> :</w:t>
      </w:r>
      <w:r w:rsidRPr="000A4A1F">
        <w:rPr>
          <w:rFonts w:ascii="Arial" w:hAnsi="Arial" w:cs="Arial"/>
          <w:b w:val="0"/>
          <w:bCs/>
          <w:spacing w:val="-3"/>
          <w:sz w:val="22"/>
          <w:lang w:val="fr-CA"/>
        </w:rPr>
        <w:t xml:space="preserve"> </w:t>
      </w:r>
      <w:r w:rsidRPr="000A4A1F">
        <w:rPr>
          <w:rFonts w:ascii="Arial" w:hAnsi="Arial" w:cs="Arial"/>
          <w:b w:val="0"/>
          <w:bCs/>
          <w:sz w:val="22"/>
          <w:u w:val="single" w:color="231F20"/>
          <w:lang w:val="fr-CA"/>
        </w:rPr>
        <w:tab/>
      </w:r>
    </w:p>
    <w:sectPr w:rsidR="0010574B" w:rsidRPr="000A4A1F" w:rsidSect="00BC6096">
      <w:type w:val="continuous"/>
      <w:pgSz w:w="12240" w:h="15840"/>
      <w:pgMar w:top="720" w:right="600" w:bottom="1540" w:left="620" w:header="0" w:footer="13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4B3622" w14:textId="77777777" w:rsidR="00BF249C" w:rsidRDefault="00BF249C">
      <w:r>
        <w:separator/>
      </w:r>
    </w:p>
  </w:endnote>
  <w:endnote w:type="continuationSeparator" w:id="0">
    <w:p w14:paraId="0CE4A4DF" w14:textId="77777777" w:rsidR="00BF249C" w:rsidRDefault="00BF249C">
      <w:r>
        <w:continuationSeparator/>
      </w:r>
    </w:p>
  </w:endnote>
  <w:endnote w:type="continuationNotice" w:id="1">
    <w:p w14:paraId="2D4EFCD3" w14:textId="77777777" w:rsidR="0076270A" w:rsidRDefault="007627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tPro-Light">
    <w:panose1 w:val="020B0504030101020102"/>
    <w:charset w:val="00"/>
    <w:family w:val="swiss"/>
    <w:notTrueType/>
    <w:pitch w:val="variable"/>
    <w:sig w:usb0="A00002FF" w:usb1="5000207B" w:usb2="00000008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OlSt BT">
    <w:altName w:val="Georgia"/>
    <w:charset w:val="00"/>
    <w:family w:val="roman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UnitPro-Medi">
    <w:panose1 w:val="020B0604030101020102"/>
    <w:charset w:val="00"/>
    <w:family w:val="swiss"/>
    <w:notTrueType/>
    <w:pitch w:val="variable"/>
    <w:sig w:usb0="A00002FF" w:usb1="5000207B" w:usb2="00000008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2E0FD" w14:textId="77777777" w:rsidR="00BF249C" w:rsidRDefault="00BF249C" w:rsidP="00011D66">
    <w:pPr>
      <w:pStyle w:val="BodyText"/>
      <w:spacing w:line="14" w:lineRule="auto"/>
      <w:rPr>
        <w:sz w:val="20"/>
        <w:lang w:val="fr-CA"/>
      </w:rPr>
    </w:pPr>
  </w:p>
  <w:p w14:paraId="6E2E1523" w14:textId="77777777" w:rsidR="00BF249C" w:rsidRDefault="00BF249C">
    <w:pPr>
      <w:pStyle w:val="Footer"/>
      <w:rPr>
        <w:lang w:val="fr-C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6FB41" w14:textId="77777777" w:rsidR="00BF249C" w:rsidRDefault="00BF249C" w:rsidP="00011D66">
    <w:pPr>
      <w:pStyle w:val="BodyText"/>
      <w:spacing w:line="14" w:lineRule="auto"/>
      <w:rPr>
        <w:sz w:val="20"/>
        <w:lang w:val="fr-CA"/>
      </w:rPr>
    </w:pPr>
  </w:p>
  <w:p w14:paraId="1881D13F" w14:textId="77777777" w:rsidR="00BF249C" w:rsidRDefault="00BF249C" w:rsidP="00011D66">
    <w:pPr>
      <w:pStyle w:val="BodyText"/>
      <w:spacing w:line="14" w:lineRule="auto"/>
      <w:rPr>
        <w:sz w:val="20"/>
        <w:lang w:val="fr-CA"/>
      </w:rPr>
    </w:pPr>
  </w:p>
  <w:p w14:paraId="47450F30" w14:textId="77777777" w:rsidR="00BF249C" w:rsidRDefault="00BF249C" w:rsidP="00011D66">
    <w:pPr>
      <w:pStyle w:val="BodyText"/>
      <w:spacing w:line="14" w:lineRule="auto"/>
      <w:rPr>
        <w:sz w:val="20"/>
        <w:lang w:val="fr-CA"/>
      </w:rPr>
    </w:pPr>
  </w:p>
  <w:p w14:paraId="3F649235" w14:textId="77777777" w:rsidR="00BF249C" w:rsidRDefault="00BF249C">
    <w:pPr>
      <w:pStyle w:val="Footer"/>
      <w:rPr>
        <w:lang w:val="fr-C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9C440" w14:textId="77777777" w:rsidR="00BF249C" w:rsidRDefault="00BF249C">
    <w:pPr>
      <w:pStyle w:val="BodyText"/>
      <w:spacing w:line="14" w:lineRule="auto"/>
      <w:rPr>
        <w:sz w:val="20"/>
        <w:lang w:val="fr-CA"/>
      </w:rPr>
    </w:pPr>
    <w:r>
      <w:rPr>
        <w:noProof/>
      </w:rPr>
      <w:drawing>
        <wp:anchor distT="0" distB="0" distL="0" distR="0" simplePos="0" relativeHeight="251658248" behindDoc="1" locked="0" layoutInCell="1" allowOverlap="1" wp14:anchorId="3EFBC94B" wp14:editId="5C66242D">
          <wp:simplePos x="0" y="0"/>
          <wp:positionH relativeFrom="page">
            <wp:posOffset>6289320</wp:posOffset>
          </wp:positionH>
          <wp:positionV relativeFrom="page">
            <wp:posOffset>9144002</wp:posOffset>
          </wp:positionV>
          <wp:extent cx="1025880" cy="450796"/>
          <wp:effectExtent l="0" t="0" r="0" b="0"/>
          <wp:wrapNone/>
          <wp:docPr id="13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25880" cy="450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8249" behindDoc="1" locked="0" layoutInCell="1" allowOverlap="1" wp14:anchorId="5586BBB2" wp14:editId="2CDB8457">
              <wp:simplePos x="0" y="0"/>
              <wp:positionH relativeFrom="page">
                <wp:posOffset>5407025</wp:posOffset>
              </wp:positionH>
              <wp:positionV relativeFrom="page">
                <wp:posOffset>9171940</wp:posOffset>
              </wp:positionV>
              <wp:extent cx="709930" cy="395605"/>
              <wp:effectExtent l="0" t="0" r="0" b="0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930" cy="395605"/>
                        <a:chOff x="8515" y="14444"/>
                        <a:chExt cx="1118" cy="623"/>
                      </a:xfrm>
                    </wpg:grpSpPr>
                    <wps:wsp>
                      <wps:cNvPr id="15" name="docshape7"/>
                      <wps:cNvSpPr/>
                      <wps:spPr bwMode="auto">
                        <a:xfrm>
                          <a:off x="8515" y="14443"/>
                          <a:ext cx="1118" cy="623"/>
                        </a:xfrm>
                        <a:custGeom>
                          <a:avLst/>
                          <a:gdLst>
                            <a:gd name="T0" fmla="+- 0 9631 8515"/>
                            <a:gd name="T1" fmla="*/ T0 w 1118"/>
                            <a:gd name="T2" fmla="+- 0 14444 14444"/>
                            <a:gd name="T3" fmla="*/ 14444 h 623"/>
                            <a:gd name="T4" fmla="+- 0 9076 8515"/>
                            <a:gd name="T5" fmla="*/ T4 w 1118"/>
                            <a:gd name="T6" fmla="+- 0 14854 14444"/>
                            <a:gd name="T7" fmla="*/ 14854 h 623"/>
                            <a:gd name="T8" fmla="+- 0 9075 8515"/>
                            <a:gd name="T9" fmla="*/ T8 w 1118"/>
                            <a:gd name="T10" fmla="+- 0 14855 14444"/>
                            <a:gd name="T11" fmla="*/ 14855 h 623"/>
                            <a:gd name="T12" fmla="+- 0 9073 8515"/>
                            <a:gd name="T13" fmla="*/ T12 w 1118"/>
                            <a:gd name="T14" fmla="+- 0 14855 14444"/>
                            <a:gd name="T15" fmla="*/ 14855 h 623"/>
                            <a:gd name="T16" fmla="+- 0 8517 8515"/>
                            <a:gd name="T17" fmla="*/ T16 w 1118"/>
                            <a:gd name="T18" fmla="+- 0 14444 14444"/>
                            <a:gd name="T19" fmla="*/ 14444 h 623"/>
                            <a:gd name="T20" fmla="+- 0 8515 8515"/>
                            <a:gd name="T21" fmla="*/ T20 w 1118"/>
                            <a:gd name="T22" fmla="+- 0 14445 14444"/>
                            <a:gd name="T23" fmla="*/ 14445 h 623"/>
                            <a:gd name="T24" fmla="+- 0 8515 8515"/>
                            <a:gd name="T25" fmla="*/ T24 w 1118"/>
                            <a:gd name="T26" fmla="+- 0 14460 14444"/>
                            <a:gd name="T27" fmla="*/ 14460 h 623"/>
                            <a:gd name="T28" fmla="+- 0 8516 8515"/>
                            <a:gd name="T29" fmla="*/ T28 w 1118"/>
                            <a:gd name="T30" fmla="+- 0 14463 14444"/>
                            <a:gd name="T31" fmla="*/ 14463 h 623"/>
                            <a:gd name="T32" fmla="+- 0 8587 8515"/>
                            <a:gd name="T33" fmla="*/ T32 w 1118"/>
                            <a:gd name="T34" fmla="+- 0 14525 14444"/>
                            <a:gd name="T35" fmla="*/ 14525 h 623"/>
                            <a:gd name="T36" fmla="+- 0 8658 8515"/>
                            <a:gd name="T37" fmla="*/ T36 w 1118"/>
                            <a:gd name="T38" fmla="+- 0 14589 14444"/>
                            <a:gd name="T39" fmla="*/ 14589 h 623"/>
                            <a:gd name="T40" fmla="+- 0 8729 8515"/>
                            <a:gd name="T41" fmla="*/ T40 w 1118"/>
                            <a:gd name="T42" fmla="+- 0 14655 14444"/>
                            <a:gd name="T43" fmla="*/ 14655 h 623"/>
                            <a:gd name="T44" fmla="+- 0 8799 8515"/>
                            <a:gd name="T45" fmla="*/ T44 w 1118"/>
                            <a:gd name="T46" fmla="+- 0 14722 14444"/>
                            <a:gd name="T47" fmla="*/ 14722 h 623"/>
                            <a:gd name="T48" fmla="+- 0 8865 8515"/>
                            <a:gd name="T49" fmla="*/ T48 w 1118"/>
                            <a:gd name="T50" fmla="+- 0 14789 14444"/>
                            <a:gd name="T51" fmla="*/ 14789 h 623"/>
                            <a:gd name="T52" fmla="+- 0 8926 8515"/>
                            <a:gd name="T53" fmla="*/ T52 w 1118"/>
                            <a:gd name="T54" fmla="+- 0 14854 14444"/>
                            <a:gd name="T55" fmla="*/ 14854 h 623"/>
                            <a:gd name="T56" fmla="+- 0 8979 8515"/>
                            <a:gd name="T57" fmla="*/ T56 w 1118"/>
                            <a:gd name="T58" fmla="+- 0 14915 14444"/>
                            <a:gd name="T59" fmla="*/ 14915 h 623"/>
                            <a:gd name="T60" fmla="+- 0 9023 8515"/>
                            <a:gd name="T61" fmla="*/ T60 w 1118"/>
                            <a:gd name="T62" fmla="+- 0 14971 14444"/>
                            <a:gd name="T63" fmla="*/ 14971 h 623"/>
                            <a:gd name="T64" fmla="+- 0 9072 8515"/>
                            <a:gd name="T65" fmla="*/ T64 w 1118"/>
                            <a:gd name="T66" fmla="+- 0 15064 14444"/>
                            <a:gd name="T67" fmla="*/ 15064 h 623"/>
                            <a:gd name="T68" fmla="+- 0 9072 8515"/>
                            <a:gd name="T69" fmla="*/ T68 w 1118"/>
                            <a:gd name="T70" fmla="+- 0 15066 14444"/>
                            <a:gd name="T71" fmla="*/ 15066 h 623"/>
                            <a:gd name="T72" fmla="+- 0 9075 8515"/>
                            <a:gd name="T73" fmla="*/ T72 w 1118"/>
                            <a:gd name="T74" fmla="+- 0 15066 14444"/>
                            <a:gd name="T75" fmla="*/ 15066 h 623"/>
                            <a:gd name="T76" fmla="+- 0 9124 8515"/>
                            <a:gd name="T77" fmla="*/ T76 w 1118"/>
                            <a:gd name="T78" fmla="+- 0 14971 14444"/>
                            <a:gd name="T79" fmla="*/ 14971 h 623"/>
                            <a:gd name="T80" fmla="+- 0 9168 8515"/>
                            <a:gd name="T81" fmla="*/ T80 w 1118"/>
                            <a:gd name="T82" fmla="+- 0 14915 14444"/>
                            <a:gd name="T83" fmla="*/ 14915 h 623"/>
                            <a:gd name="T84" fmla="+- 0 9221 8515"/>
                            <a:gd name="T85" fmla="*/ T84 w 1118"/>
                            <a:gd name="T86" fmla="+- 0 14853 14444"/>
                            <a:gd name="T87" fmla="*/ 14853 h 623"/>
                            <a:gd name="T88" fmla="+- 0 9282 8515"/>
                            <a:gd name="T89" fmla="*/ T88 w 1118"/>
                            <a:gd name="T90" fmla="+- 0 14789 14444"/>
                            <a:gd name="T91" fmla="*/ 14789 h 623"/>
                            <a:gd name="T92" fmla="+- 0 9349 8515"/>
                            <a:gd name="T93" fmla="*/ T92 w 1118"/>
                            <a:gd name="T94" fmla="+- 0 14722 14444"/>
                            <a:gd name="T95" fmla="*/ 14722 h 623"/>
                            <a:gd name="T96" fmla="+- 0 9419 8515"/>
                            <a:gd name="T97" fmla="*/ T96 w 1118"/>
                            <a:gd name="T98" fmla="+- 0 14655 14444"/>
                            <a:gd name="T99" fmla="*/ 14655 h 623"/>
                            <a:gd name="T100" fmla="+- 0 9490 8515"/>
                            <a:gd name="T101" fmla="*/ T100 w 1118"/>
                            <a:gd name="T102" fmla="+- 0 14589 14444"/>
                            <a:gd name="T103" fmla="*/ 14589 h 623"/>
                            <a:gd name="T104" fmla="+- 0 9561 8515"/>
                            <a:gd name="T105" fmla="*/ T104 w 1118"/>
                            <a:gd name="T106" fmla="+- 0 14525 14444"/>
                            <a:gd name="T107" fmla="*/ 14525 h 623"/>
                            <a:gd name="T108" fmla="+- 0 9632 8515"/>
                            <a:gd name="T109" fmla="*/ T108 w 1118"/>
                            <a:gd name="T110" fmla="+- 0 14463 14444"/>
                            <a:gd name="T111" fmla="*/ 14463 h 623"/>
                            <a:gd name="T112" fmla="+- 0 9633 8515"/>
                            <a:gd name="T113" fmla="*/ T112 w 1118"/>
                            <a:gd name="T114" fmla="+- 0 14460 14444"/>
                            <a:gd name="T115" fmla="*/ 14460 h 623"/>
                            <a:gd name="T116" fmla="+- 0 9633 8515"/>
                            <a:gd name="T117" fmla="*/ T116 w 1118"/>
                            <a:gd name="T118" fmla="+- 0 14445 14444"/>
                            <a:gd name="T119" fmla="*/ 14445 h 623"/>
                            <a:gd name="T120" fmla="+- 0 9631 8515"/>
                            <a:gd name="T121" fmla="*/ T120 w 1118"/>
                            <a:gd name="T122" fmla="+- 0 14444 14444"/>
                            <a:gd name="T123" fmla="*/ 14444 h 6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1118" h="623">
                              <a:moveTo>
                                <a:pt x="1116" y="0"/>
                              </a:moveTo>
                              <a:lnTo>
                                <a:pt x="561" y="410"/>
                              </a:lnTo>
                              <a:lnTo>
                                <a:pt x="560" y="411"/>
                              </a:lnTo>
                              <a:lnTo>
                                <a:pt x="558" y="411"/>
                              </a:lnTo>
                              <a:lnTo>
                                <a:pt x="2" y="0"/>
                              </a:lnTo>
                              <a:lnTo>
                                <a:pt x="0" y="1"/>
                              </a:lnTo>
                              <a:lnTo>
                                <a:pt x="0" y="16"/>
                              </a:lnTo>
                              <a:lnTo>
                                <a:pt x="1" y="19"/>
                              </a:lnTo>
                              <a:lnTo>
                                <a:pt x="72" y="81"/>
                              </a:lnTo>
                              <a:lnTo>
                                <a:pt x="143" y="145"/>
                              </a:lnTo>
                              <a:lnTo>
                                <a:pt x="214" y="211"/>
                              </a:lnTo>
                              <a:lnTo>
                                <a:pt x="284" y="278"/>
                              </a:lnTo>
                              <a:lnTo>
                                <a:pt x="350" y="345"/>
                              </a:lnTo>
                              <a:lnTo>
                                <a:pt x="411" y="410"/>
                              </a:lnTo>
                              <a:lnTo>
                                <a:pt x="464" y="471"/>
                              </a:lnTo>
                              <a:lnTo>
                                <a:pt x="508" y="527"/>
                              </a:lnTo>
                              <a:lnTo>
                                <a:pt x="557" y="620"/>
                              </a:lnTo>
                              <a:lnTo>
                                <a:pt x="557" y="622"/>
                              </a:lnTo>
                              <a:lnTo>
                                <a:pt x="560" y="622"/>
                              </a:lnTo>
                              <a:lnTo>
                                <a:pt x="609" y="527"/>
                              </a:lnTo>
                              <a:lnTo>
                                <a:pt x="653" y="471"/>
                              </a:lnTo>
                              <a:lnTo>
                                <a:pt x="706" y="409"/>
                              </a:lnTo>
                              <a:lnTo>
                                <a:pt x="767" y="345"/>
                              </a:lnTo>
                              <a:lnTo>
                                <a:pt x="834" y="278"/>
                              </a:lnTo>
                              <a:lnTo>
                                <a:pt x="904" y="211"/>
                              </a:lnTo>
                              <a:lnTo>
                                <a:pt x="975" y="145"/>
                              </a:lnTo>
                              <a:lnTo>
                                <a:pt x="1046" y="81"/>
                              </a:lnTo>
                              <a:lnTo>
                                <a:pt x="1117" y="19"/>
                              </a:lnTo>
                              <a:lnTo>
                                <a:pt x="1118" y="16"/>
                              </a:lnTo>
                              <a:lnTo>
                                <a:pt x="1118" y="1"/>
                              </a:lnTo>
                              <a:lnTo>
                                <a:pt x="11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pic:pic xmlns:pic="http://schemas.openxmlformats.org/drawingml/2006/picture">
                      <pic:nvPicPr>
                        <pic:cNvPr id="16" name="docshape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8948" y="14460"/>
                          <a:ext cx="252" cy="25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F0EB99" id="Group 14" o:spid="_x0000_s1026" style="position:absolute;margin-left:425.75pt;margin-top:722.2pt;width:55.9pt;height:31.15pt;z-index:-251658231;mso-position-horizontal-relative:page;mso-position-vertical-relative:page" coordorigin="8515,14444" coordsize="1118,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">
              <v:shape id="docshape7" o:spid="_x0000_s1027" style="position:absolute;left:8515;top:14443;width:1118;height:623;visibility:visible;mso-wrap-style:square;v-text-anchor:top" coordsize="1118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" path="m1116,l561,410r-1,1l558,411,2,,,1,,16r1,3l72,81r71,64l214,211r70,67l350,345r61,65l464,471r44,56l557,620r,2l560,622r49,-95l653,471r53,-62l767,345r67,-67l904,211r71,-66l1046,81r71,-62l1118,16r,-15l1116,xe" fillcolor="#231f20" stroked="f">
                <v:path arrowok="t" o:connecttype="custom" o:connectlocs="1116,14444;561,14854;560,14855;558,14855;2,14444;0,14445;0,14460;1,14463;72,14525;143,14589;214,14655;284,14722;350,14789;411,14854;464,14915;508,14971;557,15064;557,15066;560,15066;609,14971;653,14915;706,14853;767,14789;834,14722;904,14655;975,14589;1046,14525;1117,14463;1118,14460;1118,14445;1116,14444" o:connectangles="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8" o:spid="_x0000_s1028" type="#_x0000_t75" style="position:absolute;left:8948;top:14460;width:252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">
                <v:imagedata r:id="rId3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0" behindDoc="1" locked="0" layoutInCell="1" allowOverlap="1" wp14:anchorId="7C70CDED" wp14:editId="0E98F283">
              <wp:simplePos x="0" y="0"/>
              <wp:positionH relativeFrom="page">
                <wp:posOffset>457200</wp:posOffset>
              </wp:positionH>
              <wp:positionV relativeFrom="page">
                <wp:posOffset>9029700</wp:posOffset>
              </wp:positionV>
              <wp:extent cx="6858000" cy="0"/>
              <wp:effectExtent l="0" t="0" r="0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646E7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F98ED0" id="Straight Connector 13" o:spid="_x0000_s1026" style="position:absolute;z-index:-2516582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11pt" to="8in,7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" strokecolor="#646e7b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1" behindDoc="1" locked="0" layoutInCell="1" allowOverlap="1" wp14:anchorId="1C9C5758" wp14:editId="34CF96F2">
              <wp:simplePos x="0" y="0"/>
              <wp:positionH relativeFrom="page">
                <wp:posOffset>444500</wp:posOffset>
              </wp:positionH>
              <wp:positionV relativeFrom="page">
                <wp:posOffset>9119870</wp:posOffset>
              </wp:positionV>
              <wp:extent cx="2972435" cy="74803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2435" cy="748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B9A978" w14:textId="77777777" w:rsidR="00BF249C" w:rsidRDefault="00BF249C">
                          <w:pPr>
                            <w:pStyle w:val="BodyText"/>
                            <w:spacing w:before="20" w:line="266" w:lineRule="exact"/>
                            <w:ind w:left="20"/>
                            <w:rPr>
                              <w:lang w:val="fr-CA"/>
                            </w:rPr>
                          </w:pPr>
                          <w:r>
                            <w:rPr>
                              <w:color w:val="231F20"/>
                              <w:spacing w:val="-1"/>
                              <w:lang w:val="fr-CA"/>
                            </w:rPr>
                            <w:t>Santé publique Sudbury et districts</w:t>
                          </w:r>
                        </w:p>
                        <w:p w14:paraId="7CA754CE" w14:textId="77777777" w:rsidR="00BF249C" w:rsidRDefault="00BF249C">
                          <w:pPr>
                            <w:pStyle w:val="BodyText"/>
                            <w:spacing w:line="260" w:lineRule="exact"/>
                            <w:ind w:left="20"/>
                            <w:rPr>
                              <w:lang w:val="fr-CA"/>
                            </w:rPr>
                          </w:pPr>
                          <w:r>
                            <w:rPr>
                              <w:rFonts w:ascii="UnitPro-Medi" w:hAnsi="UnitPro-Medi"/>
                              <w:color w:val="231F20"/>
                              <w:lang w:val="fr-CA"/>
                            </w:rPr>
                            <w:t>phsd.ca</w:t>
                          </w:r>
                          <w:r>
                            <w:rPr>
                              <w:rFonts w:ascii="UnitPro-Medi" w:hAnsi="UnitPro-Medi"/>
                              <w:color w:val="231F20"/>
                              <w:spacing w:val="36"/>
                              <w:lang w:val="fr-C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lang w:val="fr-CA"/>
                            </w:rPr>
                            <w:t>•</w:t>
                          </w:r>
                          <w:r>
                            <w:rPr>
                              <w:color w:val="231F20"/>
                              <w:spacing w:val="40"/>
                              <w:lang w:val="fr-CA"/>
                            </w:rPr>
                            <w:t xml:space="preserve"> </w:t>
                          </w:r>
                          <w:r>
                            <w:rPr>
                              <w:rFonts w:ascii="UnitPro-Medi" w:hAnsi="UnitPro-Medi"/>
                              <w:color w:val="231F20"/>
                              <w:lang w:val="fr-CA"/>
                            </w:rPr>
                            <w:t>tél.</w:t>
                          </w:r>
                          <w:r>
                            <w:rPr>
                              <w:rFonts w:ascii="UnitPro-Medi" w:hAnsi="UnitPro-Medi"/>
                              <w:color w:val="231F20"/>
                              <w:spacing w:val="-7"/>
                              <w:lang w:val="fr-CA"/>
                            </w:rPr>
                            <w:t xml:space="preserve"> : </w:t>
                          </w:r>
                          <w:r>
                            <w:rPr>
                              <w:color w:val="231F20"/>
                              <w:lang w:val="fr-CA"/>
                            </w:rPr>
                            <w:t>705.522.9200,</w:t>
                          </w:r>
                          <w:r>
                            <w:rPr>
                              <w:color w:val="231F20"/>
                              <w:spacing w:val="-7"/>
                              <w:lang w:val="fr-C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lang w:val="fr-CA"/>
                            </w:rPr>
                            <w:t>poste</w:t>
                          </w:r>
                          <w:r>
                            <w:rPr>
                              <w:color w:val="231F20"/>
                              <w:spacing w:val="-7"/>
                              <w:lang w:val="fr-C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lang w:val="fr-CA"/>
                            </w:rPr>
                            <w:t>458</w:t>
                          </w:r>
                        </w:p>
                        <w:p w14:paraId="3A6D5879" w14:textId="77777777" w:rsidR="00BF249C" w:rsidRDefault="00BF249C">
                          <w:pPr>
                            <w:pStyle w:val="BodyText"/>
                            <w:spacing w:line="266" w:lineRule="exact"/>
                            <w:ind w:left="20"/>
                            <w:rPr>
                              <w:lang w:val="fr-CA"/>
                            </w:rPr>
                          </w:pPr>
                          <w:r>
                            <w:rPr>
                              <w:color w:val="231F20"/>
                              <w:lang w:val="fr-CA"/>
                            </w:rPr>
                            <w:t>sans</w:t>
                          </w:r>
                          <w:r>
                            <w:rPr>
                              <w:color w:val="231F20"/>
                              <w:spacing w:val="-4"/>
                              <w:lang w:val="fr-C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lang w:val="fr-CA"/>
                            </w:rPr>
                            <w:t>frais</w:t>
                          </w:r>
                          <w:r>
                            <w:rPr>
                              <w:color w:val="231F20"/>
                              <w:spacing w:val="-4"/>
                              <w:lang w:val="fr-CA"/>
                            </w:rPr>
                            <w:t xml:space="preserve"> : </w:t>
                          </w:r>
                          <w:r>
                            <w:rPr>
                              <w:color w:val="231F20"/>
                              <w:lang w:val="fr-CA"/>
                            </w:rPr>
                            <w:t>1.866.522.9200</w:t>
                          </w:r>
                          <w:r>
                            <w:rPr>
                              <w:color w:val="231F20"/>
                              <w:spacing w:val="46"/>
                              <w:lang w:val="fr-C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lang w:val="fr-CA"/>
                            </w:rPr>
                            <w:t>•</w:t>
                          </w:r>
                          <w:r>
                            <w:rPr>
                              <w:color w:val="231F20"/>
                              <w:spacing w:val="50"/>
                              <w:lang w:val="fr-CA"/>
                            </w:rPr>
                            <w:t xml:space="preserve"> </w:t>
                          </w:r>
                          <w:r>
                            <w:rPr>
                              <w:rFonts w:ascii="UnitPro-Medi" w:hAnsi="UnitPro-Medi"/>
                              <w:color w:val="231F20"/>
                              <w:lang w:val="fr-CA"/>
                            </w:rPr>
                            <w:t>téléc.</w:t>
                          </w:r>
                          <w:r>
                            <w:rPr>
                              <w:rFonts w:ascii="UnitPro-Medi" w:hAnsi="UnitPro-Medi"/>
                              <w:color w:val="231F20"/>
                              <w:spacing w:val="-4"/>
                              <w:lang w:val="fr-CA"/>
                            </w:rPr>
                            <w:t xml:space="preserve"> : </w:t>
                          </w:r>
                          <w:r>
                            <w:rPr>
                              <w:color w:val="231F20"/>
                              <w:lang w:val="fr-CA"/>
                            </w:rPr>
                            <w:t>705.677.9618</w:t>
                          </w:r>
                        </w:p>
                        <w:p w14:paraId="0FE7FAB1" w14:textId="77777777" w:rsidR="00BF249C" w:rsidRDefault="00BF249C">
                          <w:pPr>
                            <w:spacing w:before="148"/>
                            <w:ind w:left="20"/>
                            <w:rPr>
                              <w:sz w:val="16"/>
                              <w:lang w:val="fr-CA"/>
                            </w:rPr>
                          </w:pPr>
                          <w:r>
                            <w:rPr>
                              <w:color w:val="231F20"/>
                              <w:sz w:val="16"/>
                              <w:lang w:val="fr-CA"/>
                            </w:rPr>
                            <w:t>jaune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9C5758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5pt;margin-top:718.1pt;width:234.05pt;height:58.9pt;z-index:-2516582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" filled="f" stroked="f">
              <v:textbox inset="0,0,0,0">
                <w:txbxContent>
                  <w:p w14:paraId="5BB9A978" w14:textId="77777777" w:rsidR="00BF249C" w:rsidRDefault="00BF249C">
                    <w:pPr>
                      <w:pStyle w:val="BodyText"/>
                      <w:spacing w:before="20" w:line="266" w:lineRule="exact"/>
                      <w:ind w:left="20"/>
                      <w:rPr>
                        <w:lang w:val="fr-CA"/>
                      </w:rPr>
                    </w:pPr>
                    <w:r>
                      <w:rPr>
                        <w:color w:val="231F20"/>
                        <w:spacing w:val="-1"/>
                        <w:lang w:val="fr-CA"/>
                      </w:rPr>
                      <w:t>Santé publique Sudbury et districts</w:t>
                    </w:r>
                  </w:p>
                  <w:p w14:paraId="7CA754CE" w14:textId="77777777" w:rsidR="00BF249C" w:rsidRDefault="00BF249C">
                    <w:pPr>
                      <w:pStyle w:val="BodyText"/>
                      <w:spacing w:line="260" w:lineRule="exact"/>
                      <w:ind w:left="20"/>
                      <w:rPr>
                        <w:lang w:val="fr-CA"/>
                      </w:rPr>
                    </w:pPr>
                    <w:r>
                      <w:rPr>
                        <w:rFonts w:ascii="UnitPro-Medi" w:hAnsi="UnitPro-Medi"/>
                        <w:color w:val="231F20"/>
                        <w:lang w:val="fr-CA"/>
                      </w:rPr>
                      <w:t>phsd.ca</w:t>
                    </w:r>
                    <w:r>
                      <w:rPr>
                        <w:rFonts w:ascii="UnitPro-Medi" w:hAnsi="UnitPro-Medi"/>
                        <w:color w:val="231F20"/>
                        <w:spacing w:val="36"/>
                        <w:lang w:val="fr-CA"/>
                      </w:rPr>
                      <w:t xml:space="preserve"> </w:t>
                    </w:r>
                    <w:r>
                      <w:rPr>
                        <w:color w:val="231F20"/>
                        <w:lang w:val="fr-CA"/>
                      </w:rPr>
                      <w:t>•</w:t>
                    </w:r>
                    <w:r>
                      <w:rPr>
                        <w:color w:val="231F20"/>
                        <w:spacing w:val="40"/>
                        <w:lang w:val="fr-CA"/>
                      </w:rPr>
                      <w:t xml:space="preserve"> </w:t>
                    </w:r>
                    <w:r>
                      <w:rPr>
                        <w:rFonts w:ascii="UnitPro-Medi" w:hAnsi="UnitPro-Medi"/>
                        <w:color w:val="231F20"/>
                        <w:lang w:val="fr-CA"/>
                      </w:rPr>
                      <w:t>tél.</w:t>
                    </w:r>
                    <w:r>
                      <w:rPr>
                        <w:rFonts w:ascii="UnitPro-Medi" w:hAnsi="UnitPro-Medi"/>
                        <w:color w:val="231F20"/>
                        <w:spacing w:val="-7"/>
                        <w:lang w:val="fr-CA"/>
                      </w:rPr>
                      <w:t xml:space="preserve"> : </w:t>
                    </w:r>
                    <w:r>
                      <w:rPr>
                        <w:color w:val="231F20"/>
                        <w:lang w:val="fr-CA"/>
                      </w:rPr>
                      <w:t>705.522.9200,</w:t>
                    </w:r>
                    <w:r>
                      <w:rPr>
                        <w:color w:val="231F20"/>
                        <w:spacing w:val="-7"/>
                        <w:lang w:val="fr-CA"/>
                      </w:rPr>
                      <w:t xml:space="preserve"> </w:t>
                    </w:r>
                    <w:r>
                      <w:rPr>
                        <w:color w:val="231F20"/>
                        <w:lang w:val="fr-CA"/>
                      </w:rPr>
                      <w:t>poste</w:t>
                    </w:r>
                    <w:r>
                      <w:rPr>
                        <w:color w:val="231F20"/>
                        <w:spacing w:val="-7"/>
                        <w:lang w:val="fr-CA"/>
                      </w:rPr>
                      <w:t xml:space="preserve"> </w:t>
                    </w:r>
                    <w:r>
                      <w:rPr>
                        <w:color w:val="231F20"/>
                        <w:lang w:val="fr-CA"/>
                      </w:rPr>
                      <w:t>458</w:t>
                    </w:r>
                  </w:p>
                  <w:p w14:paraId="3A6D5879" w14:textId="77777777" w:rsidR="00BF249C" w:rsidRDefault="00BF249C">
                    <w:pPr>
                      <w:pStyle w:val="BodyText"/>
                      <w:spacing w:line="266" w:lineRule="exact"/>
                      <w:ind w:left="20"/>
                      <w:rPr>
                        <w:lang w:val="fr-CA"/>
                      </w:rPr>
                    </w:pPr>
                    <w:r>
                      <w:rPr>
                        <w:color w:val="231F20"/>
                        <w:lang w:val="fr-CA"/>
                      </w:rPr>
                      <w:t>sans</w:t>
                    </w:r>
                    <w:r>
                      <w:rPr>
                        <w:color w:val="231F20"/>
                        <w:spacing w:val="-4"/>
                        <w:lang w:val="fr-CA"/>
                      </w:rPr>
                      <w:t xml:space="preserve"> </w:t>
                    </w:r>
                    <w:r>
                      <w:rPr>
                        <w:color w:val="231F20"/>
                        <w:lang w:val="fr-CA"/>
                      </w:rPr>
                      <w:t>frais</w:t>
                    </w:r>
                    <w:r>
                      <w:rPr>
                        <w:color w:val="231F20"/>
                        <w:spacing w:val="-4"/>
                        <w:lang w:val="fr-CA"/>
                      </w:rPr>
                      <w:t xml:space="preserve"> : </w:t>
                    </w:r>
                    <w:r>
                      <w:rPr>
                        <w:color w:val="231F20"/>
                        <w:lang w:val="fr-CA"/>
                      </w:rPr>
                      <w:t>1.866.522.9200</w:t>
                    </w:r>
                    <w:r>
                      <w:rPr>
                        <w:color w:val="231F20"/>
                        <w:spacing w:val="46"/>
                        <w:lang w:val="fr-CA"/>
                      </w:rPr>
                      <w:t xml:space="preserve"> </w:t>
                    </w:r>
                    <w:r>
                      <w:rPr>
                        <w:color w:val="231F20"/>
                        <w:lang w:val="fr-CA"/>
                      </w:rPr>
                      <w:t>•</w:t>
                    </w:r>
                    <w:r>
                      <w:rPr>
                        <w:color w:val="231F20"/>
                        <w:spacing w:val="50"/>
                        <w:lang w:val="fr-CA"/>
                      </w:rPr>
                      <w:t xml:space="preserve"> </w:t>
                    </w:r>
                    <w:r>
                      <w:rPr>
                        <w:rFonts w:ascii="UnitPro-Medi" w:hAnsi="UnitPro-Medi"/>
                        <w:color w:val="231F20"/>
                        <w:lang w:val="fr-CA"/>
                      </w:rPr>
                      <w:t>téléc.</w:t>
                    </w:r>
                    <w:r>
                      <w:rPr>
                        <w:rFonts w:ascii="UnitPro-Medi" w:hAnsi="UnitPro-Medi"/>
                        <w:color w:val="231F20"/>
                        <w:spacing w:val="-4"/>
                        <w:lang w:val="fr-CA"/>
                      </w:rPr>
                      <w:t xml:space="preserve"> : </w:t>
                    </w:r>
                    <w:r>
                      <w:rPr>
                        <w:color w:val="231F20"/>
                        <w:lang w:val="fr-CA"/>
                      </w:rPr>
                      <w:t>705.677.9618</w:t>
                    </w:r>
                  </w:p>
                  <w:p w14:paraId="0FE7FAB1" w14:textId="77777777" w:rsidR="00BF249C" w:rsidRDefault="00BF249C">
                    <w:pPr>
                      <w:spacing w:before="148"/>
                      <w:ind w:left="20"/>
                      <w:rPr>
                        <w:sz w:val="16"/>
                        <w:lang w:val="fr-CA"/>
                      </w:rPr>
                    </w:pPr>
                    <w:r>
                      <w:rPr>
                        <w:color w:val="231F20"/>
                        <w:sz w:val="16"/>
                        <w:lang w:val="fr-CA"/>
                      </w:rPr>
                      <w:t>jaune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2" behindDoc="1" locked="0" layoutInCell="1" allowOverlap="1" wp14:anchorId="1ADEA2CD" wp14:editId="6A1840A0">
              <wp:simplePos x="0" y="0"/>
              <wp:positionH relativeFrom="page">
                <wp:posOffset>6966585</wp:posOffset>
              </wp:positionH>
              <wp:positionV relativeFrom="page">
                <wp:posOffset>9716135</wp:posOffset>
              </wp:positionV>
              <wp:extent cx="335280" cy="15113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280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72A1FD" w14:textId="77777777" w:rsidR="00BF249C" w:rsidRDefault="00BF249C">
                          <w:pPr>
                            <w:spacing w:before="20"/>
                            <w:ind w:left="20"/>
                            <w:rPr>
                              <w:sz w:val="16"/>
                              <w:lang w:val="fr-CA"/>
                            </w:rPr>
                          </w:pPr>
                          <w:r>
                            <w:rPr>
                              <w:color w:val="231F20"/>
                              <w:w w:val="105"/>
                              <w:sz w:val="16"/>
                              <w:lang w:val="fr-CA"/>
                            </w:rPr>
                            <w:t>4/2019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DEA2CD" id="Text Box 11" o:spid="_x0000_s1027" type="#_x0000_t202" style="position:absolute;left:0;text-align:left;margin-left:548.55pt;margin-top:765.05pt;width:26.4pt;height:11.9pt;z-index:-2516582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" filled="f" stroked="f">
              <v:textbox inset="0,0,0,0">
                <w:txbxContent>
                  <w:p w14:paraId="1472A1FD" w14:textId="77777777" w:rsidR="00BF249C" w:rsidRDefault="00BF249C">
                    <w:pPr>
                      <w:spacing w:before="20"/>
                      <w:ind w:left="20"/>
                      <w:rPr>
                        <w:sz w:val="16"/>
                        <w:lang w:val="fr-CA"/>
                      </w:rPr>
                    </w:pPr>
                    <w:r>
                      <w:rPr>
                        <w:color w:val="231F20"/>
                        <w:w w:val="105"/>
                        <w:sz w:val="16"/>
                        <w:lang w:val="fr-CA"/>
                      </w:rPr>
                      <w:t>4/2019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B86FD" w14:textId="3BBD3654" w:rsidR="00BF249C" w:rsidRDefault="00BF249C">
    <w:pPr>
      <w:pStyle w:val="BodyText"/>
      <w:spacing w:line="14" w:lineRule="auto"/>
      <w:rPr>
        <w:sz w:val="20"/>
        <w:lang w:val="fr-C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7" behindDoc="1" locked="0" layoutInCell="1" allowOverlap="1" wp14:anchorId="407E25B3" wp14:editId="04A865BE">
              <wp:simplePos x="0" y="0"/>
              <wp:positionH relativeFrom="page">
                <wp:posOffset>6762750</wp:posOffset>
              </wp:positionH>
              <wp:positionV relativeFrom="page">
                <wp:posOffset>9715500</wp:posOffset>
              </wp:positionV>
              <wp:extent cx="535305" cy="209550"/>
              <wp:effectExtent l="0" t="0" r="17145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530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F0ACFE" w14:textId="15E35283" w:rsidR="00BF249C" w:rsidRDefault="00BF249C">
                          <w:pPr>
                            <w:spacing w:before="20"/>
                            <w:ind w:left="20"/>
                            <w:rPr>
                              <w:sz w:val="16"/>
                              <w:lang w:val="fr-CA"/>
                            </w:rPr>
                          </w:pPr>
                          <w:r>
                            <w:rPr>
                              <w:color w:val="231F20"/>
                              <w:w w:val="105"/>
                              <w:sz w:val="16"/>
                              <w:lang w:val="fr-CA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w w:val="105"/>
                              <w:sz w:val="16"/>
                              <w:lang w:val="fr-CA"/>
                            </w:rPr>
                            <w:instrText xml:space="preserve"> DATE \@ "MMM-yy" </w:instrText>
                          </w:r>
                          <w:r>
                            <w:rPr>
                              <w:color w:val="231F20"/>
                              <w:w w:val="105"/>
                              <w:sz w:val="16"/>
                              <w:lang w:val="fr-CA"/>
                            </w:rPr>
                            <w:fldChar w:fldCharType="separate"/>
                          </w:r>
                          <w:r w:rsidR="00D70C23">
                            <w:rPr>
                              <w:noProof/>
                              <w:color w:val="231F20"/>
                              <w:w w:val="105"/>
                              <w:sz w:val="16"/>
                              <w:lang w:val="fr-CA"/>
                            </w:rPr>
                            <w:t>sept.-21</w:t>
                          </w:r>
                          <w:r>
                            <w:rPr>
                              <w:color w:val="231F20"/>
                              <w:w w:val="105"/>
                              <w:sz w:val="16"/>
                              <w:lang w:val="fr-C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7E25B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left:0;text-align:left;margin-left:532.5pt;margin-top:765pt;width:42.15pt;height:16.5pt;z-index:-251658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" filled="f" stroked="f">
              <v:textbox inset="0,0,0,0">
                <w:txbxContent>
                  <w:p w14:paraId="5BF0ACFE" w14:textId="15E35283" w:rsidR="00BF249C" w:rsidRDefault="00BF249C">
                    <w:pPr>
                      <w:spacing w:before="20"/>
                      <w:ind w:left="20"/>
                      <w:rPr>
                        <w:sz w:val="16"/>
                        <w:lang w:val="fr-CA"/>
                      </w:rPr>
                    </w:pPr>
                    <w:r>
                      <w:rPr>
                        <w:color w:val="231F20"/>
                        <w:w w:val="105"/>
                        <w:sz w:val="16"/>
                        <w:lang w:val="fr-CA"/>
                      </w:rPr>
                      <w:fldChar w:fldCharType="begin"/>
                    </w:r>
                    <w:r>
                      <w:rPr>
                        <w:color w:val="231F20"/>
                        <w:w w:val="105"/>
                        <w:sz w:val="16"/>
                        <w:lang w:val="fr-CA"/>
                      </w:rPr>
                      <w:instrText xml:space="preserve"> DATE \@ "MMM-yy" </w:instrText>
                    </w:r>
                    <w:r>
                      <w:rPr>
                        <w:color w:val="231F20"/>
                        <w:w w:val="105"/>
                        <w:sz w:val="16"/>
                        <w:lang w:val="fr-CA"/>
                      </w:rPr>
                      <w:fldChar w:fldCharType="separate"/>
                    </w:r>
                    <w:r w:rsidR="00D70C23">
                      <w:rPr>
                        <w:noProof/>
                        <w:color w:val="231F20"/>
                        <w:w w:val="105"/>
                        <w:sz w:val="16"/>
                        <w:lang w:val="fr-CA"/>
                      </w:rPr>
                      <w:t>sept.-21</w:t>
                    </w:r>
                    <w:r>
                      <w:rPr>
                        <w:color w:val="231F20"/>
                        <w:w w:val="105"/>
                        <w:sz w:val="16"/>
                        <w:lang w:val="fr-C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43" behindDoc="1" locked="0" layoutInCell="1" allowOverlap="1" wp14:anchorId="3F743622" wp14:editId="684D816D">
          <wp:simplePos x="0" y="0"/>
          <wp:positionH relativeFrom="page">
            <wp:posOffset>6289320</wp:posOffset>
          </wp:positionH>
          <wp:positionV relativeFrom="page">
            <wp:posOffset>9144002</wp:posOffset>
          </wp:positionV>
          <wp:extent cx="1025880" cy="450796"/>
          <wp:effectExtent l="0" t="0" r="0" b="0"/>
          <wp:wrapNone/>
          <wp:docPr id="13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20723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25880" cy="450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8244" behindDoc="1" locked="0" layoutInCell="1" allowOverlap="1" wp14:anchorId="006B32F4" wp14:editId="2B8E73E3">
              <wp:simplePos x="0" y="0"/>
              <wp:positionH relativeFrom="page">
                <wp:posOffset>5407025</wp:posOffset>
              </wp:positionH>
              <wp:positionV relativeFrom="page">
                <wp:posOffset>9171940</wp:posOffset>
              </wp:positionV>
              <wp:extent cx="709930" cy="395605"/>
              <wp:effectExtent l="0" t="0" r="0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930" cy="395605"/>
                        <a:chOff x="8515" y="14444"/>
                        <a:chExt cx="1118" cy="623"/>
                      </a:xfrm>
                    </wpg:grpSpPr>
                    <wps:wsp>
                      <wps:cNvPr id="9" name="docshape2"/>
                      <wps:cNvSpPr/>
                      <wps:spPr bwMode="auto">
                        <a:xfrm>
                          <a:off x="8515" y="14443"/>
                          <a:ext cx="1118" cy="623"/>
                        </a:xfrm>
                        <a:custGeom>
                          <a:avLst/>
                          <a:gdLst>
                            <a:gd name="T0" fmla="+- 0 9631 8515"/>
                            <a:gd name="T1" fmla="*/ T0 w 1118"/>
                            <a:gd name="T2" fmla="+- 0 14444 14444"/>
                            <a:gd name="T3" fmla="*/ 14444 h 623"/>
                            <a:gd name="T4" fmla="+- 0 9076 8515"/>
                            <a:gd name="T5" fmla="*/ T4 w 1118"/>
                            <a:gd name="T6" fmla="+- 0 14854 14444"/>
                            <a:gd name="T7" fmla="*/ 14854 h 623"/>
                            <a:gd name="T8" fmla="+- 0 9075 8515"/>
                            <a:gd name="T9" fmla="*/ T8 w 1118"/>
                            <a:gd name="T10" fmla="+- 0 14855 14444"/>
                            <a:gd name="T11" fmla="*/ 14855 h 623"/>
                            <a:gd name="T12" fmla="+- 0 9073 8515"/>
                            <a:gd name="T13" fmla="*/ T12 w 1118"/>
                            <a:gd name="T14" fmla="+- 0 14855 14444"/>
                            <a:gd name="T15" fmla="*/ 14855 h 623"/>
                            <a:gd name="T16" fmla="+- 0 8517 8515"/>
                            <a:gd name="T17" fmla="*/ T16 w 1118"/>
                            <a:gd name="T18" fmla="+- 0 14444 14444"/>
                            <a:gd name="T19" fmla="*/ 14444 h 623"/>
                            <a:gd name="T20" fmla="+- 0 8515 8515"/>
                            <a:gd name="T21" fmla="*/ T20 w 1118"/>
                            <a:gd name="T22" fmla="+- 0 14445 14444"/>
                            <a:gd name="T23" fmla="*/ 14445 h 623"/>
                            <a:gd name="T24" fmla="+- 0 8515 8515"/>
                            <a:gd name="T25" fmla="*/ T24 w 1118"/>
                            <a:gd name="T26" fmla="+- 0 14460 14444"/>
                            <a:gd name="T27" fmla="*/ 14460 h 623"/>
                            <a:gd name="T28" fmla="+- 0 8516 8515"/>
                            <a:gd name="T29" fmla="*/ T28 w 1118"/>
                            <a:gd name="T30" fmla="+- 0 14463 14444"/>
                            <a:gd name="T31" fmla="*/ 14463 h 623"/>
                            <a:gd name="T32" fmla="+- 0 8587 8515"/>
                            <a:gd name="T33" fmla="*/ T32 w 1118"/>
                            <a:gd name="T34" fmla="+- 0 14525 14444"/>
                            <a:gd name="T35" fmla="*/ 14525 h 623"/>
                            <a:gd name="T36" fmla="+- 0 8658 8515"/>
                            <a:gd name="T37" fmla="*/ T36 w 1118"/>
                            <a:gd name="T38" fmla="+- 0 14589 14444"/>
                            <a:gd name="T39" fmla="*/ 14589 h 623"/>
                            <a:gd name="T40" fmla="+- 0 8729 8515"/>
                            <a:gd name="T41" fmla="*/ T40 w 1118"/>
                            <a:gd name="T42" fmla="+- 0 14655 14444"/>
                            <a:gd name="T43" fmla="*/ 14655 h 623"/>
                            <a:gd name="T44" fmla="+- 0 8799 8515"/>
                            <a:gd name="T45" fmla="*/ T44 w 1118"/>
                            <a:gd name="T46" fmla="+- 0 14722 14444"/>
                            <a:gd name="T47" fmla="*/ 14722 h 623"/>
                            <a:gd name="T48" fmla="+- 0 8865 8515"/>
                            <a:gd name="T49" fmla="*/ T48 w 1118"/>
                            <a:gd name="T50" fmla="+- 0 14789 14444"/>
                            <a:gd name="T51" fmla="*/ 14789 h 623"/>
                            <a:gd name="T52" fmla="+- 0 8926 8515"/>
                            <a:gd name="T53" fmla="*/ T52 w 1118"/>
                            <a:gd name="T54" fmla="+- 0 14854 14444"/>
                            <a:gd name="T55" fmla="*/ 14854 h 623"/>
                            <a:gd name="T56" fmla="+- 0 8979 8515"/>
                            <a:gd name="T57" fmla="*/ T56 w 1118"/>
                            <a:gd name="T58" fmla="+- 0 14915 14444"/>
                            <a:gd name="T59" fmla="*/ 14915 h 623"/>
                            <a:gd name="T60" fmla="+- 0 9023 8515"/>
                            <a:gd name="T61" fmla="*/ T60 w 1118"/>
                            <a:gd name="T62" fmla="+- 0 14971 14444"/>
                            <a:gd name="T63" fmla="*/ 14971 h 623"/>
                            <a:gd name="T64" fmla="+- 0 9072 8515"/>
                            <a:gd name="T65" fmla="*/ T64 w 1118"/>
                            <a:gd name="T66" fmla="+- 0 15064 14444"/>
                            <a:gd name="T67" fmla="*/ 15064 h 623"/>
                            <a:gd name="T68" fmla="+- 0 9072 8515"/>
                            <a:gd name="T69" fmla="*/ T68 w 1118"/>
                            <a:gd name="T70" fmla="+- 0 15066 14444"/>
                            <a:gd name="T71" fmla="*/ 15066 h 623"/>
                            <a:gd name="T72" fmla="+- 0 9075 8515"/>
                            <a:gd name="T73" fmla="*/ T72 w 1118"/>
                            <a:gd name="T74" fmla="+- 0 15066 14444"/>
                            <a:gd name="T75" fmla="*/ 15066 h 623"/>
                            <a:gd name="T76" fmla="+- 0 9124 8515"/>
                            <a:gd name="T77" fmla="*/ T76 w 1118"/>
                            <a:gd name="T78" fmla="+- 0 14971 14444"/>
                            <a:gd name="T79" fmla="*/ 14971 h 623"/>
                            <a:gd name="T80" fmla="+- 0 9168 8515"/>
                            <a:gd name="T81" fmla="*/ T80 w 1118"/>
                            <a:gd name="T82" fmla="+- 0 14915 14444"/>
                            <a:gd name="T83" fmla="*/ 14915 h 623"/>
                            <a:gd name="T84" fmla="+- 0 9221 8515"/>
                            <a:gd name="T85" fmla="*/ T84 w 1118"/>
                            <a:gd name="T86" fmla="+- 0 14853 14444"/>
                            <a:gd name="T87" fmla="*/ 14853 h 623"/>
                            <a:gd name="T88" fmla="+- 0 9282 8515"/>
                            <a:gd name="T89" fmla="*/ T88 w 1118"/>
                            <a:gd name="T90" fmla="+- 0 14789 14444"/>
                            <a:gd name="T91" fmla="*/ 14789 h 623"/>
                            <a:gd name="T92" fmla="+- 0 9349 8515"/>
                            <a:gd name="T93" fmla="*/ T92 w 1118"/>
                            <a:gd name="T94" fmla="+- 0 14722 14444"/>
                            <a:gd name="T95" fmla="*/ 14722 h 623"/>
                            <a:gd name="T96" fmla="+- 0 9419 8515"/>
                            <a:gd name="T97" fmla="*/ T96 w 1118"/>
                            <a:gd name="T98" fmla="+- 0 14655 14444"/>
                            <a:gd name="T99" fmla="*/ 14655 h 623"/>
                            <a:gd name="T100" fmla="+- 0 9490 8515"/>
                            <a:gd name="T101" fmla="*/ T100 w 1118"/>
                            <a:gd name="T102" fmla="+- 0 14589 14444"/>
                            <a:gd name="T103" fmla="*/ 14589 h 623"/>
                            <a:gd name="T104" fmla="+- 0 9561 8515"/>
                            <a:gd name="T105" fmla="*/ T104 w 1118"/>
                            <a:gd name="T106" fmla="+- 0 14525 14444"/>
                            <a:gd name="T107" fmla="*/ 14525 h 623"/>
                            <a:gd name="T108" fmla="+- 0 9632 8515"/>
                            <a:gd name="T109" fmla="*/ T108 w 1118"/>
                            <a:gd name="T110" fmla="+- 0 14463 14444"/>
                            <a:gd name="T111" fmla="*/ 14463 h 623"/>
                            <a:gd name="T112" fmla="+- 0 9633 8515"/>
                            <a:gd name="T113" fmla="*/ T112 w 1118"/>
                            <a:gd name="T114" fmla="+- 0 14460 14444"/>
                            <a:gd name="T115" fmla="*/ 14460 h 623"/>
                            <a:gd name="T116" fmla="+- 0 9633 8515"/>
                            <a:gd name="T117" fmla="*/ T116 w 1118"/>
                            <a:gd name="T118" fmla="+- 0 14445 14444"/>
                            <a:gd name="T119" fmla="*/ 14445 h 623"/>
                            <a:gd name="T120" fmla="+- 0 9631 8515"/>
                            <a:gd name="T121" fmla="*/ T120 w 1118"/>
                            <a:gd name="T122" fmla="+- 0 14444 14444"/>
                            <a:gd name="T123" fmla="*/ 14444 h 6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1118" h="623">
                              <a:moveTo>
                                <a:pt x="1116" y="0"/>
                              </a:moveTo>
                              <a:lnTo>
                                <a:pt x="561" y="410"/>
                              </a:lnTo>
                              <a:lnTo>
                                <a:pt x="560" y="411"/>
                              </a:lnTo>
                              <a:lnTo>
                                <a:pt x="558" y="411"/>
                              </a:lnTo>
                              <a:lnTo>
                                <a:pt x="2" y="0"/>
                              </a:lnTo>
                              <a:lnTo>
                                <a:pt x="0" y="1"/>
                              </a:lnTo>
                              <a:lnTo>
                                <a:pt x="0" y="16"/>
                              </a:lnTo>
                              <a:lnTo>
                                <a:pt x="1" y="19"/>
                              </a:lnTo>
                              <a:lnTo>
                                <a:pt x="72" y="81"/>
                              </a:lnTo>
                              <a:lnTo>
                                <a:pt x="143" y="145"/>
                              </a:lnTo>
                              <a:lnTo>
                                <a:pt x="214" y="211"/>
                              </a:lnTo>
                              <a:lnTo>
                                <a:pt x="284" y="278"/>
                              </a:lnTo>
                              <a:lnTo>
                                <a:pt x="350" y="345"/>
                              </a:lnTo>
                              <a:lnTo>
                                <a:pt x="411" y="410"/>
                              </a:lnTo>
                              <a:lnTo>
                                <a:pt x="464" y="471"/>
                              </a:lnTo>
                              <a:lnTo>
                                <a:pt x="508" y="527"/>
                              </a:lnTo>
                              <a:lnTo>
                                <a:pt x="557" y="620"/>
                              </a:lnTo>
                              <a:lnTo>
                                <a:pt x="557" y="622"/>
                              </a:lnTo>
                              <a:lnTo>
                                <a:pt x="560" y="622"/>
                              </a:lnTo>
                              <a:lnTo>
                                <a:pt x="609" y="527"/>
                              </a:lnTo>
                              <a:lnTo>
                                <a:pt x="653" y="471"/>
                              </a:lnTo>
                              <a:lnTo>
                                <a:pt x="706" y="409"/>
                              </a:lnTo>
                              <a:lnTo>
                                <a:pt x="767" y="345"/>
                              </a:lnTo>
                              <a:lnTo>
                                <a:pt x="834" y="278"/>
                              </a:lnTo>
                              <a:lnTo>
                                <a:pt x="904" y="211"/>
                              </a:lnTo>
                              <a:lnTo>
                                <a:pt x="975" y="145"/>
                              </a:lnTo>
                              <a:lnTo>
                                <a:pt x="1046" y="81"/>
                              </a:lnTo>
                              <a:lnTo>
                                <a:pt x="1117" y="19"/>
                              </a:lnTo>
                              <a:lnTo>
                                <a:pt x="1118" y="16"/>
                              </a:lnTo>
                              <a:lnTo>
                                <a:pt x="1118" y="1"/>
                              </a:lnTo>
                              <a:lnTo>
                                <a:pt x="11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pic:pic xmlns:pic="http://schemas.openxmlformats.org/drawingml/2006/picture">
                      <pic:nvPicPr>
                        <pic:cNvPr id="10" name="docshape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8948" y="14460"/>
                          <a:ext cx="252" cy="25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3B0014" id="Group 8" o:spid="_x0000_s1026" style="position:absolute;margin-left:425.75pt;margin-top:722.2pt;width:55.9pt;height:31.15pt;z-index:-251658236;mso-position-horizontal-relative:page;mso-position-vertical-relative:page" coordorigin="8515,14444" coordsize="1118,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">
              <v:shape id="docshape2" o:spid="_x0000_s1027" style="position:absolute;left:8515;top:14443;width:1118;height:623;visibility:visible;mso-wrap-style:square;v-text-anchor:top" coordsize="1118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" path="m1116,l561,410r-1,1l558,411,2,,,1,,16r1,3l72,81r71,64l214,211r70,67l350,345r61,65l464,471r44,56l557,620r,2l560,622r49,-95l653,471r53,-62l767,345r67,-67l904,211r71,-66l1046,81r71,-62l1118,16r,-15l1116,xe" fillcolor="#231f20" stroked="f">
                <v:path arrowok="t" o:connecttype="custom" o:connectlocs="1116,14444;561,14854;560,14855;558,14855;2,14444;0,14445;0,14460;1,14463;72,14525;143,14589;214,14655;284,14722;350,14789;411,14854;464,14915;508,14971;557,15064;557,15066;560,15066;609,14971;653,14915;706,14853;767,14789;834,14722;904,14655;975,14589;1046,14525;1117,14463;1118,14460;1118,14445;1116,14444" o:connectangles="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" o:spid="_x0000_s1028" type="#_x0000_t75" style="position:absolute;left:8948;top:14460;width:252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">
                <v:imagedata r:id="rId3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1" locked="0" layoutInCell="1" allowOverlap="1" wp14:anchorId="13009C9E" wp14:editId="19850D84">
              <wp:simplePos x="0" y="0"/>
              <wp:positionH relativeFrom="page">
                <wp:posOffset>457200</wp:posOffset>
              </wp:positionH>
              <wp:positionV relativeFrom="page">
                <wp:posOffset>9029700</wp:posOffset>
              </wp:positionV>
              <wp:extent cx="6858000" cy="0"/>
              <wp:effectExtent l="0" t="0" r="0" b="0"/>
              <wp:wrapNone/>
              <wp:docPr id="32" name="Straight Connector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646E7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B82036" id="Straight Connector 32" o:spid="_x0000_s1026" style="position:absolute;z-index:-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11pt" to="8in,7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" strokecolor="#646e7b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20642DF3" wp14:editId="7B4E957C">
              <wp:simplePos x="0" y="0"/>
              <wp:positionH relativeFrom="page">
                <wp:posOffset>444500</wp:posOffset>
              </wp:positionH>
              <wp:positionV relativeFrom="page">
                <wp:posOffset>9119870</wp:posOffset>
              </wp:positionV>
              <wp:extent cx="2716530" cy="748030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6530" cy="748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16D231" w14:textId="77777777" w:rsidR="00BF249C" w:rsidRPr="00D15E36" w:rsidRDefault="00BF249C" w:rsidP="0010574B">
                          <w:pPr>
                            <w:pStyle w:val="BodyText"/>
                            <w:spacing w:before="20" w:line="266" w:lineRule="exact"/>
                            <w:ind w:left="20"/>
                            <w:jc w:val="left"/>
                            <w:rPr>
                              <w:rFonts w:ascii="Arial" w:hAnsi="Arial" w:cs="Arial"/>
                              <w:b w:val="0"/>
                              <w:bCs/>
                              <w:lang w:val="fr-CA"/>
                            </w:rPr>
                          </w:pPr>
                          <w:r w:rsidRPr="00D15E36">
                            <w:rPr>
                              <w:rFonts w:ascii="Arial" w:hAnsi="Arial" w:cs="Arial"/>
                              <w:b w:val="0"/>
                              <w:bCs/>
                              <w:color w:val="231F20"/>
                              <w:spacing w:val="-1"/>
                              <w:lang w:val="fr-CA"/>
                            </w:rPr>
                            <w:t>Santé publique Sudbury et districts</w:t>
                          </w:r>
                        </w:p>
                        <w:p w14:paraId="738A8441" w14:textId="2E8E8A1A" w:rsidR="00BF249C" w:rsidRPr="00071D7F" w:rsidRDefault="00BF249C" w:rsidP="0010574B">
                          <w:pPr>
                            <w:pStyle w:val="BodyText"/>
                            <w:spacing w:line="260" w:lineRule="exact"/>
                            <w:ind w:left="20"/>
                            <w:jc w:val="left"/>
                            <w:rPr>
                              <w:rFonts w:ascii="Arial" w:hAnsi="Arial" w:cs="Arial"/>
                              <w:b w:val="0"/>
                              <w:bCs/>
                              <w:lang w:val="fr-CA"/>
                            </w:rPr>
                          </w:pPr>
                          <w:r w:rsidRPr="00071D7F">
                            <w:rPr>
                              <w:rFonts w:ascii="Arial" w:hAnsi="Arial" w:cs="Arial"/>
                              <w:b w:val="0"/>
                              <w:bCs/>
                              <w:color w:val="231F20"/>
                              <w:lang w:val="fr-CA"/>
                            </w:rPr>
                            <w:t>phsd.ca</w:t>
                          </w:r>
                          <w:r w:rsidRPr="00071D7F">
                            <w:rPr>
                              <w:rFonts w:ascii="Arial" w:hAnsi="Arial" w:cs="Arial"/>
                              <w:b w:val="0"/>
                              <w:bCs/>
                              <w:color w:val="231F20"/>
                              <w:spacing w:val="35"/>
                              <w:lang w:val="fr-CA"/>
                            </w:rPr>
                            <w:t xml:space="preserve"> </w:t>
                          </w:r>
                          <w:r w:rsidRPr="00071D7F">
                            <w:rPr>
                              <w:rFonts w:ascii="Arial" w:hAnsi="Arial" w:cs="Arial"/>
                              <w:b w:val="0"/>
                              <w:bCs/>
                              <w:color w:val="231F20"/>
                              <w:lang w:val="fr-CA"/>
                            </w:rPr>
                            <w:t>•</w:t>
                          </w:r>
                          <w:r w:rsidRPr="00071D7F">
                            <w:rPr>
                              <w:rFonts w:ascii="Arial" w:hAnsi="Arial" w:cs="Arial"/>
                              <w:b w:val="0"/>
                              <w:bCs/>
                              <w:color w:val="231F20"/>
                              <w:spacing w:val="40"/>
                              <w:lang w:val="fr-CA"/>
                            </w:rPr>
                            <w:t xml:space="preserve"> </w:t>
                          </w:r>
                          <w:r w:rsidRPr="00071D7F">
                            <w:rPr>
                              <w:rFonts w:ascii="Arial" w:hAnsi="Arial" w:cs="Arial"/>
                              <w:b w:val="0"/>
                              <w:bCs/>
                              <w:color w:val="231F20"/>
                              <w:lang w:val="fr-CA"/>
                            </w:rPr>
                            <w:t>tél. : 705.522.9200,</w:t>
                          </w:r>
                          <w:r w:rsidRPr="00071D7F">
                            <w:rPr>
                              <w:rFonts w:ascii="Arial" w:hAnsi="Arial" w:cs="Arial"/>
                              <w:b w:val="0"/>
                              <w:bCs/>
                              <w:color w:val="231F20"/>
                              <w:spacing w:val="-7"/>
                              <w:lang w:val="fr-CA"/>
                            </w:rPr>
                            <w:t xml:space="preserve"> </w:t>
                          </w:r>
                          <w:r w:rsidRPr="00071D7F">
                            <w:rPr>
                              <w:rFonts w:ascii="Arial" w:hAnsi="Arial" w:cs="Arial"/>
                              <w:b w:val="0"/>
                              <w:bCs/>
                              <w:color w:val="231F20"/>
                              <w:lang w:val="fr-CA"/>
                            </w:rPr>
                            <w:t>poste</w:t>
                          </w:r>
                          <w:r w:rsidRPr="00071D7F">
                            <w:rPr>
                              <w:rFonts w:ascii="Arial" w:hAnsi="Arial" w:cs="Arial"/>
                              <w:b w:val="0"/>
                              <w:bCs/>
                              <w:color w:val="231F20"/>
                              <w:spacing w:val="-7"/>
                              <w:lang w:val="fr-CA"/>
                            </w:rPr>
                            <w:t xml:space="preserve"> </w:t>
                          </w:r>
                          <w:r w:rsidRPr="00071D7F">
                            <w:rPr>
                              <w:rFonts w:ascii="Arial" w:hAnsi="Arial" w:cs="Arial"/>
                              <w:b w:val="0"/>
                              <w:bCs/>
                              <w:color w:val="231F20"/>
                              <w:lang w:val="fr-CA"/>
                            </w:rPr>
                            <w:t>458</w:t>
                          </w:r>
                        </w:p>
                        <w:p w14:paraId="2400A561" w14:textId="769DE704" w:rsidR="00BF249C" w:rsidRPr="00071D7F" w:rsidRDefault="00BF249C" w:rsidP="00BC6096">
                          <w:pPr>
                            <w:pStyle w:val="BodyText"/>
                            <w:spacing w:line="266" w:lineRule="exact"/>
                            <w:ind w:left="20"/>
                            <w:jc w:val="left"/>
                            <w:rPr>
                              <w:rFonts w:ascii="Arial" w:hAnsi="Arial" w:cs="Arial"/>
                              <w:b w:val="0"/>
                              <w:bCs/>
                              <w:lang w:val="fr-CA"/>
                            </w:rPr>
                          </w:pPr>
                          <w:r w:rsidRPr="00071D7F">
                            <w:rPr>
                              <w:rFonts w:ascii="Arial" w:hAnsi="Arial" w:cs="Arial"/>
                              <w:b w:val="0"/>
                              <w:bCs/>
                              <w:color w:val="231F20"/>
                              <w:lang w:val="fr-CA"/>
                            </w:rPr>
                            <w:t>Sans frais : 1.866.522.9200</w:t>
                          </w:r>
                          <w:r w:rsidRPr="00071D7F">
                            <w:rPr>
                              <w:rFonts w:ascii="Arial" w:hAnsi="Arial" w:cs="Arial"/>
                              <w:b w:val="0"/>
                              <w:bCs/>
                              <w:color w:val="231F20"/>
                              <w:spacing w:val="47"/>
                              <w:lang w:val="fr-CA"/>
                            </w:rPr>
                            <w:t xml:space="preserve"> </w:t>
                          </w:r>
                          <w:r w:rsidRPr="00071D7F">
                            <w:rPr>
                              <w:rFonts w:ascii="Arial" w:hAnsi="Arial" w:cs="Arial"/>
                              <w:b w:val="0"/>
                              <w:bCs/>
                              <w:color w:val="231F20"/>
                              <w:lang w:val="fr-CA"/>
                            </w:rPr>
                            <w:t>•</w:t>
                          </w:r>
                          <w:r w:rsidRPr="00071D7F">
                            <w:rPr>
                              <w:rFonts w:ascii="Arial" w:hAnsi="Arial" w:cs="Arial"/>
                              <w:b w:val="0"/>
                              <w:bCs/>
                              <w:color w:val="231F20"/>
                              <w:spacing w:val="48"/>
                              <w:lang w:val="fr-CA"/>
                            </w:rPr>
                            <w:t xml:space="preserve"> </w:t>
                          </w:r>
                          <w:r w:rsidRPr="00071D7F">
                            <w:rPr>
                              <w:rFonts w:ascii="Arial" w:hAnsi="Arial" w:cs="Arial"/>
                              <w:b w:val="0"/>
                              <w:bCs/>
                              <w:color w:val="231F20"/>
                              <w:lang w:val="fr-CA"/>
                            </w:rPr>
                            <w:t>téléc. : 705.677.9618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642DF3" id="Text Box 6" o:spid="_x0000_s1029" type="#_x0000_t202" style="position:absolute;left:0;text-align:left;margin-left:35pt;margin-top:718.1pt;width:213.9pt;height:58.9pt;z-index:-2516582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" filled="f" stroked="f">
              <v:textbox inset="0,0,0,0">
                <w:txbxContent>
                  <w:p w14:paraId="5116D231" w14:textId="77777777" w:rsidR="00BF249C" w:rsidRPr="00D15E36" w:rsidRDefault="00BF249C" w:rsidP="0010574B">
                    <w:pPr>
                      <w:pStyle w:val="BodyText"/>
                      <w:spacing w:before="20" w:line="266" w:lineRule="exact"/>
                      <w:ind w:left="20"/>
                      <w:jc w:val="left"/>
                      <w:rPr>
                        <w:rFonts w:ascii="Arial" w:hAnsi="Arial" w:cs="Arial"/>
                        <w:b w:val="0"/>
                        <w:bCs/>
                        <w:lang w:val="fr-CA"/>
                      </w:rPr>
                    </w:pPr>
                    <w:r w:rsidRPr="00D15E36">
                      <w:rPr>
                        <w:rFonts w:ascii="Arial" w:hAnsi="Arial" w:cs="Arial"/>
                        <w:b w:val="0"/>
                        <w:bCs/>
                        <w:color w:val="231F20"/>
                        <w:spacing w:val="-1"/>
                        <w:lang w:val="fr-CA"/>
                      </w:rPr>
                      <w:t>Santé publique Sudbury et districts</w:t>
                    </w:r>
                  </w:p>
                  <w:p w14:paraId="738A8441" w14:textId="2E8E8A1A" w:rsidR="00BF249C" w:rsidRPr="00071D7F" w:rsidRDefault="00BF249C" w:rsidP="0010574B">
                    <w:pPr>
                      <w:pStyle w:val="BodyText"/>
                      <w:spacing w:line="260" w:lineRule="exact"/>
                      <w:ind w:left="20"/>
                      <w:jc w:val="left"/>
                      <w:rPr>
                        <w:rFonts w:ascii="Arial" w:hAnsi="Arial" w:cs="Arial"/>
                        <w:b w:val="0"/>
                        <w:bCs/>
                        <w:lang w:val="fr-CA"/>
                      </w:rPr>
                    </w:pPr>
                    <w:r w:rsidRPr="00071D7F">
                      <w:rPr>
                        <w:rFonts w:ascii="Arial" w:hAnsi="Arial" w:cs="Arial"/>
                        <w:b w:val="0"/>
                        <w:bCs/>
                        <w:color w:val="231F20"/>
                        <w:lang w:val="fr-CA"/>
                      </w:rPr>
                      <w:t>phsd.ca</w:t>
                    </w:r>
                    <w:r w:rsidRPr="00071D7F">
                      <w:rPr>
                        <w:rFonts w:ascii="Arial" w:hAnsi="Arial" w:cs="Arial"/>
                        <w:b w:val="0"/>
                        <w:bCs/>
                        <w:color w:val="231F20"/>
                        <w:spacing w:val="35"/>
                        <w:lang w:val="fr-CA"/>
                      </w:rPr>
                      <w:t xml:space="preserve"> </w:t>
                    </w:r>
                    <w:r w:rsidRPr="00071D7F">
                      <w:rPr>
                        <w:rFonts w:ascii="Arial" w:hAnsi="Arial" w:cs="Arial"/>
                        <w:b w:val="0"/>
                        <w:bCs/>
                        <w:color w:val="231F20"/>
                        <w:lang w:val="fr-CA"/>
                      </w:rPr>
                      <w:t>•</w:t>
                    </w:r>
                    <w:r w:rsidRPr="00071D7F">
                      <w:rPr>
                        <w:rFonts w:ascii="Arial" w:hAnsi="Arial" w:cs="Arial"/>
                        <w:b w:val="0"/>
                        <w:bCs/>
                        <w:color w:val="231F20"/>
                        <w:spacing w:val="40"/>
                        <w:lang w:val="fr-CA"/>
                      </w:rPr>
                      <w:t xml:space="preserve"> </w:t>
                    </w:r>
                    <w:r w:rsidRPr="00071D7F">
                      <w:rPr>
                        <w:rFonts w:ascii="Arial" w:hAnsi="Arial" w:cs="Arial"/>
                        <w:b w:val="0"/>
                        <w:bCs/>
                        <w:color w:val="231F20"/>
                        <w:lang w:val="fr-CA"/>
                      </w:rPr>
                      <w:t>tél. : 705.522.9200,</w:t>
                    </w:r>
                    <w:r w:rsidRPr="00071D7F">
                      <w:rPr>
                        <w:rFonts w:ascii="Arial" w:hAnsi="Arial" w:cs="Arial"/>
                        <w:b w:val="0"/>
                        <w:bCs/>
                        <w:color w:val="231F20"/>
                        <w:spacing w:val="-7"/>
                        <w:lang w:val="fr-CA"/>
                      </w:rPr>
                      <w:t xml:space="preserve"> </w:t>
                    </w:r>
                    <w:r w:rsidRPr="00071D7F">
                      <w:rPr>
                        <w:rFonts w:ascii="Arial" w:hAnsi="Arial" w:cs="Arial"/>
                        <w:b w:val="0"/>
                        <w:bCs/>
                        <w:color w:val="231F20"/>
                        <w:lang w:val="fr-CA"/>
                      </w:rPr>
                      <w:t>poste</w:t>
                    </w:r>
                    <w:r w:rsidRPr="00071D7F">
                      <w:rPr>
                        <w:rFonts w:ascii="Arial" w:hAnsi="Arial" w:cs="Arial"/>
                        <w:b w:val="0"/>
                        <w:bCs/>
                        <w:color w:val="231F20"/>
                        <w:spacing w:val="-7"/>
                        <w:lang w:val="fr-CA"/>
                      </w:rPr>
                      <w:t xml:space="preserve"> </w:t>
                    </w:r>
                    <w:r w:rsidRPr="00071D7F">
                      <w:rPr>
                        <w:rFonts w:ascii="Arial" w:hAnsi="Arial" w:cs="Arial"/>
                        <w:b w:val="0"/>
                        <w:bCs/>
                        <w:color w:val="231F20"/>
                        <w:lang w:val="fr-CA"/>
                      </w:rPr>
                      <w:t>458</w:t>
                    </w:r>
                  </w:p>
                  <w:p w14:paraId="2400A561" w14:textId="769DE704" w:rsidR="00BF249C" w:rsidRPr="00071D7F" w:rsidRDefault="00BF249C" w:rsidP="00BC6096">
                    <w:pPr>
                      <w:pStyle w:val="BodyText"/>
                      <w:spacing w:line="266" w:lineRule="exact"/>
                      <w:ind w:left="20"/>
                      <w:jc w:val="left"/>
                      <w:rPr>
                        <w:rFonts w:ascii="Arial" w:hAnsi="Arial" w:cs="Arial"/>
                        <w:b w:val="0"/>
                        <w:bCs/>
                        <w:lang w:val="fr-CA"/>
                      </w:rPr>
                    </w:pPr>
                    <w:r w:rsidRPr="00071D7F">
                      <w:rPr>
                        <w:rFonts w:ascii="Arial" w:hAnsi="Arial" w:cs="Arial"/>
                        <w:b w:val="0"/>
                        <w:bCs/>
                        <w:color w:val="231F20"/>
                        <w:lang w:val="fr-CA"/>
                      </w:rPr>
                      <w:t>Sans frais : 1.866.522.9200</w:t>
                    </w:r>
                    <w:r w:rsidRPr="00071D7F">
                      <w:rPr>
                        <w:rFonts w:ascii="Arial" w:hAnsi="Arial" w:cs="Arial"/>
                        <w:b w:val="0"/>
                        <w:bCs/>
                        <w:color w:val="231F20"/>
                        <w:spacing w:val="47"/>
                        <w:lang w:val="fr-CA"/>
                      </w:rPr>
                      <w:t xml:space="preserve"> </w:t>
                    </w:r>
                    <w:r w:rsidRPr="00071D7F">
                      <w:rPr>
                        <w:rFonts w:ascii="Arial" w:hAnsi="Arial" w:cs="Arial"/>
                        <w:b w:val="0"/>
                        <w:bCs/>
                        <w:color w:val="231F20"/>
                        <w:lang w:val="fr-CA"/>
                      </w:rPr>
                      <w:t>•</w:t>
                    </w:r>
                    <w:r w:rsidRPr="00071D7F">
                      <w:rPr>
                        <w:rFonts w:ascii="Arial" w:hAnsi="Arial" w:cs="Arial"/>
                        <w:b w:val="0"/>
                        <w:bCs/>
                        <w:color w:val="231F20"/>
                        <w:spacing w:val="48"/>
                        <w:lang w:val="fr-CA"/>
                      </w:rPr>
                      <w:t xml:space="preserve"> </w:t>
                    </w:r>
                    <w:r w:rsidRPr="00071D7F">
                      <w:rPr>
                        <w:rFonts w:ascii="Arial" w:hAnsi="Arial" w:cs="Arial"/>
                        <w:b w:val="0"/>
                        <w:bCs/>
                        <w:color w:val="231F20"/>
                        <w:lang w:val="fr-CA"/>
                      </w:rPr>
                      <w:t>téléc. : 705.677.9618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0F53C" w14:textId="77777777" w:rsidR="00BF249C" w:rsidRDefault="00BF249C">
    <w:pPr>
      <w:pStyle w:val="BodyText"/>
      <w:spacing w:line="14" w:lineRule="auto"/>
      <w:rPr>
        <w:sz w:val="20"/>
        <w:lang w:val="fr-CA"/>
      </w:rPr>
    </w:pPr>
    <w:r>
      <w:rPr>
        <w:noProof/>
      </w:rPr>
      <w:drawing>
        <wp:anchor distT="0" distB="0" distL="0" distR="0" simplePos="0" relativeHeight="251658242" behindDoc="1" locked="0" layoutInCell="1" allowOverlap="1" wp14:anchorId="3AA40905" wp14:editId="41FAE061">
          <wp:simplePos x="0" y="0"/>
          <wp:positionH relativeFrom="page">
            <wp:posOffset>6289320</wp:posOffset>
          </wp:positionH>
          <wp:positionV relativeFrom="page">
            <wp:posOffset>9144002</wp:posOffset>
          </wp:positionV>
          <wp:extent cx="1025880" cy="450796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845426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25880" cy="450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8257" behindDoc="1" locked="0" layoutInCell="1" allowOverlap="1" wp14:anchorId="507EC1BA" wp14:editId="29DAEA44">
              <wp:simplePos x="0" y="0"/>
              <wp:positionH relativeFrom="page">
                <wp:posOffset>5407025</wp:posOffset>
              </wp:positionH>
              <wp:positionV relativeFrom="page">
                <wp:posOffset>9171940</wp:posOffset>
              </wp:positionV>
              <wp:extent cx="709930" cy="395605"/>
              <wp:effectExtent l="0" t="0" r="0" b="0"/>
              <wp:wrapNone/>
              <wp:docPr id="64" name="Group 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930" cy="395605"/>
                        <a:chOff x="8515" y="14444"/>
                        <a:chExt cx="1118" cy="623"/>
                      </a:xfrm>
                    </wpg:grpSpPr>
                    <wps:wsp>
                      <wps:cNvPr id="65" name="docshape7"/>
                      <wps:cNvSpPr/>
                      <wps:spPr bwMode="auto">
                        <a:xfrm>
                          <a:off x="8515" y="14443"/>
                          <a:ext cx="1118" cy="623"/>
                        </a:xfrm>
                        <a:custGeom>
                          <a:avLst/>
                          <a:gdLst>
                            <a:gd name="T0" fmla="+- 0 9631 8515"/>
                            <a:gd name="T1" fmla="*/ T0 w 1118"/>
                            <a:gd name="T2" fmla="+- 0 14444 14444"/>
                            <a:gd name="T3" fmla="*/ 14444 h 623"/>
                            <a:gd name="T4" fmla="+- 0 9076 8515"/>
                            <a:gd name="T5" fmla="*/ T4 w 1118"/>
                            <a:gd name="T6" fmla="+- 0 14854 14444"/>
                            <a:gd name="T7" fmla="*/ 14854 h 623"/>
                            <a:gd name="T8" fmla="+- 0 9075 8515"/>
                            <a:gd name="T9" fmla="*/ T8 w 1118"/>
                            <a:gd name="T10" fmla="+- 0 14855 14444"/>
                            <a:gd name="T11" fmla="*/ 14855 h 623"/>
                            <a:gd name="T12" fmla="+- 0 9073 8515"/>
                            <a:gd name="T13" fmla="*/ T12 w 1118"/>
                            <a:gd name="T14" fmla="+- 0 14855 14444"/>
                            <a:gd name="T15" fmla="*/ 14855 h 623"/>
                            <a:gd name="T16" fmla="+- 0 8517 8515"/>
                            <a:gd name="T17" fmla="*/ T16 w 1118"/>
                            <a:gd name="T18" fmla="+- 0 14444 14444"/>
                            <a:gd name="T19" fmla="*/ 14444 h 623"/>
                            <a:gd name="T20" fmla="+- 0 8515 8515"/>
                            <a:gd name="T21" fmla="*/ T20 w 1118"/>
                            <a:gd name="T22" fmla="+- 0 14445 14444"/>
                            <a:gd name="T23" fmla="*/ 14445 h 623"/>
                            <a:gd name="T24" fmla="+- 0 8515 8515"/>
                            <a:gd name="T25" fmla="*/ T24 w 1118"/>
                            <a:gd name="T26" fmla="+- 0 14460 14444"/>
                            <a:gd name="T27" fmla="*/ 14460 h 623"/>
                            <a:gd name="T28" fmla="+- 0 8516 8515"/>
                            <a:gd name="T29" fmla="*/ T28 w 1118"/>
                            <a:gd name="T30" fmla="+- 0 14463 14444"/>
                            <a:gd name="T31" fmla="*/ 14463 h 623"/>
                            <a:gd name="T32" fmla="+- 0 8587 8515"/>
                            <a:gd name="T33" fmla="*/ T32 w 1118"/>
                            <a:gd name="T34" fmla="+- 0 14525 14444"/>
                            <a:gd name="T35" fmla="*/ 14525 h 623"/>
                            <a:gd name="T36" fmla="+- 0 8658 8515"/>
                            <a:gd name="T37" fmla="*/ T36 w 1118"/>
                            <a:gd name="T38" fmla="+- 0 14589 14444"/>
                            <a:gd name="T39" fmla="*/ 14589 h 623"/>
                            <a:gd name="T40" fmla="+- 0 8729 8515"/>
                            <a:gd name="T41" fmla="*/ T40 w 1118"/>
                            <a:gd name="T42" fmla="+- 0 14655 14444"/>
                            <a:gd name="T43" fmla="*/ 14655 h 623"/>
                            <a:gd name="T44" fmla="+- 0 8799 8515"/>
                            <a:gd name="T45" fmla="*/ T44 w 1118"/>
                            <a:gd name="T46" fmla="+- 0 14722 14444"/>
                            <a:gd name="T47" fmla="*/ 14722 h 623"/>
                            <a:gd name="T48" fmla="+- 0 8865 8515"/>
                            <a:gd name="T49" fmla="*/ T48 w 1118"/>
                            <a:gd name="T50" fmla="+- 0 14789 14444"/>
                            <a:gd name="T51" fmla="*/ 14789 h 623"/>
                            <a:gd name="T52" fmla="+- 0 8926 8515"/>
                            <a:gd name="T53" fmla="*/ T52 w 1118"/>
                            <a:gd name="T54" fmla="+- 0 14854 14444"/>
                            <a:gd name="T55" fmla="*/ 14854 h 623"/>
                            <a:gd name="T56" fmla="+- 0 8979 8515"/>
                            <a:gd name="T57" fmla="*/ T56 w 1118"/>
                            <a:gd name="T58" fmla="+- 0 14915 14444"/>
                            <a:gd name="T59" fmla="*/ 14915 h 623"/>
                            <a:gd name="T60" fmla="+- 0 9023 8515"/>
                            <a:gd name="T61" fmla="*/ T60 w 1118"/>
                            <a:gd name="T62" fmla="+- 0 14971 14444"/>
                            <a:gd name="T63" fmla="*/ 14971 h 623"/>
                            <a:gd name="T64" fmla="+- 0 9072 8515"/>
                            <a:gd name="T65" fmla="*/ T64 w 1118"/>
                            <a:gd name="T66" fmla="+- 0 15064 14444"/>
                            <a:gd name="T67" fmla="*/ 15064 h 623"/>
                            <a:gd name="T68" fmla="+- 0 9072 8515"/>
                            <a:gd name="T69" fmla="*/ T68 w 1118"/>
                            <a:gd name="T70" fmla="+- 0 15066 14444"/>
                            <a:gd name="T71" fmla="*/ 15066 h 623"/>
                            <a:gd name="T72" fmla="+- 0 9075 8515"/>
                            <a:gd name="T73" fmla="*/ T72 w 1118"/>
                            <a:gd name="T74" fmla="+- 0 15066 14444"/>
                            <a:gd name="T75" fmla="*/ 15066 h 623"/>
                            <a:gd name="T76" fmla="+- 0 9124 8515"/>
                            <a:gd name="T77" fmla="*/ T76 w 1118"/>
                            <a:gd name="T78" fmla="+- 0 14971 14444"/>
                            <a:gd name="T79" fmla="*/ 14971 h 623"/>
                            <a:gd name="T80" fmla="+- 0 9168 8515"/>
                            <a:gd name="T81" fmla="*/ T80 w 1118"/>
                            <a:gd name="T82" fmla="+- 0 14915 14444"/>
                            <a:gd name="T83" fmla="*/ 14915 h 623"/>
                            <a:gd name="T84" fmla="+- 0 9221 8515"/>
                            <a:gd name="T85" fmla="*/ T84 w 1118"/>
                            <a:gd name="T86" fmla="+- 0 14853 14444"/>
                            <a:gd name="T87" fmla="*/ 14853 h 623"/>
                            <a:gd name="T88" fmla="+- 0 9282 8515"/>
                            <a:gd name="T89" fmla="*/ T88 w 1118"/>
                            <a:gd name="T90" fmla="+- 0 14789 14444"/>
                            <a:gd name="T91" fmla="*/ 14789 h 623"/>
                            <a:gd name="T92" fmla="+- 0 9349 8515"/>
                            <a:gd name="T93" fmla="*/ T92 w 1118"/>
                            <a:gd name="T94" fmla="+- 0 14722 14444"/>
                            <a:gd name="T95" fmla="*/ 14722 h 623"/>
                            <a:gd name="T96" fmla="+- 0 9419 8515"/>
                            <a:gd name="T97" fmla="*/ T96 w 1118"/>
                            <a:gd name="T98" fmla="+- 0 14655 14444"/>
                            <a:gd name="T99" fmla="*/ 14655 h 623"/>
                            <a:gd name="T100" fmla="+- 0 9490 8515"/>
                            <a:gd name="T101" fmla="*/ T100 w 1118"/>
                            <a:gd name="T102" fmla="+- 0 14589 14444"/>
                            <a:gd name="T103" fmla="*/ 14589 h 623"/>
                            <a:gd name="T104" fmla="+- 0 9561 8515"/>
                            <a:gd name="T105" fmla="*/ T104 w 1118"/>
                            <a:gd name="T106" fmla="+- 0 14525 14444"/>
                            <a:gd name="T107" fmla="*/ 14525 h 623"/>
                            <a:gd name="T108" fmla="+- 0 9632 8515"/>
                            <a:gd name="T109" fmla="*/ T108 w 1118"/>
                            <a:gd name="T110" fmla="+- 0 14463 14444"/>
                            <a:gd name="T111" fmla="*/ 14463 h 623"/>
                            <a:gd name="T112" fmla="+- 0 9633 8515"/>
                            <a:gd name="T113" fmla="*/ T112 w 1118"/>
                            <a:gd name="T114" fmla="+- 0 14460 14444"/>
                            <a:gd name="T115" fmla="*/ 14460 h 623"/>
                            <a:gd name="T116" fmla="+- 0 9633 8515"/>
                            <a:gd name="T117" fmla="*/ T116 w 1118"/>
                            <a:gd name="T118" fmla="+- 0 14445 14444"/>
                            <a:gd name="T119" fmla="*/ 14445 h 623"/>
                            <a:gd name="T120" fmla="+- 0 9631 8515"/>
                            <a:gd name="T121" fmla="*/ T120 w 1118"/>
                            <a:gd name="T122" fmla="+- 0 14444 14444"/>
                            <a:gd name="T123" fmla="*/ 14444 h 6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1118" h="623">
                              <a:moveTo>
                                <a:pt x="1116" y="0"/>
                              </a:moveTo>
                              <a:lnTo>
                                <a:pt x="561" y="410"/>
                              </a:lnTo>
                              <a:lnTo>
                                <a:pt x="560" y="411"/>
                              </a:lnTo>
                              <a:lnTo>
                                <a:pt x="558" y="411"/>
                              </a:lnTo>
                              <a:lnTo>
                                <a:pt x="2" y="0"/>
                              </a:lnTo>
                              <a:lnTo>
                                <a:pt x="0" y="1"/>
                              </a:lnTo>
                              <a:lnTo>
                                <a:pt x="0" y="16"/>
                              </a:lnTo>
                              <a:lnTo>
                                <a:pt x="1" y="19"/>
                              </a:lnTo>
                              <a:lnTo>
                                <a:pt x="72" y="81"/>
                              </a:lnTo>
                              <a:lnTo>
                                <a:pt x="143" y="145"/>
                              </a:lnTo>
                              <a:lnTo>
                                <a:pt x="214" y="211"/>
                              </a:lnTo>
                              <a:lnTo>
                                <a:pt x="284" y="278"/>
                              </a:lnTo>
                              <a:lnTo>
                                <a:pt x="350" y="345"/>
                              </a:lnTo>
                              <a:lnTo>
                                <a:pt x="411" y="410"/>
                              </a:lnTo>
                              <a:lnTo>
                                <a:pt x="464" y="471"/>
                              </a:lnTo>
                              <a:lnTo>
                                <a:pt x="508" y="527"/>
                              </a:lnTo>
                              <a:lnTo>
                                <a:pt x="557" y="620"/>
                              </a:lnTo>
                              <a:lnTo>
                                <a:pt x="557" y="622"/>
                              </a:lnTo>
                              <a:lnTo>
                                <a:pt x="560" y="622"/>
                              </a:lnTo>
                              <a:lnTo>
                                <a:pt x="609" y="527"/>
                              </a:lnTo>
                              <a:lnTo>
                                <a:pt x="653" y="471"/>
                              </a:lnTo>
                              <a:lnTo>
                                <a:pt x="706" y="409"/>
                              </a:lnTo>
                              <a:lnTo>
                                <a:pt x="767" y="345"/>
                              </a:lnTo>
                              <a:lnTo>
                                <a:pt x="834" y="278"/>
                              </a:lnTo>
                              <a:lnTo>
                                <a:pt x="904" y="211"/>
                              </a:lnTo>
                              <a:lnTo>
                                <a:pt x="975" y="145"/>
                              </a:lnTo>
                              <a:lnTo>
                                <a:pt x="1046" y="81"/>
                              </a:lnTo>
                              <a:lnTo>
                                <a:pt x="1117" y="19"/>
                              </a:lnTo>
                              <a:lnTo>
                                <a:pt x="1118" y="16"/>
                              </a:lnTo>
                              <a:lnTo>
                                <a:pt x="1118" y="1"/>
                              </a:lnTo>
                              <a:lnTo>
                                <a:pt x="11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pic:pic xmlns:pic="http://schemas.openxmlformats.org/drawingml/2006/picture">
                      <pic:nvPicPr>
                        <pic:cNvPr id="66" name="docshape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8948" y="14460"/>
                          <a:ext cx="252" cy="25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2963A8" id="Group 64" o:spid="_x0000_s1026" style="position:absolute;margin-left:425.75pt;margin-top:722.2pt;width:55.9pt;height:31.15pt;z-index:-251658223;mso-position-horizontal-relative:page;mso-position-vertical-relative:page" coordorigin="8515,14444" coordsize="1118,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">
              <v:shape id="docshape7" o:spid="_x0000_s1027" style="position:absolute;left:8515;top:14443;width:1118;height:623;visibility:visible;mso-wrap-style:square;v-text-anchor:top" coordsize="1118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" path="m1116,l561,410r-1,1l558,411,2,,,1,,16r1,3l72,81r71,64l214,211r70,67l350,345r61,65l464,471r44,56l557,620r,2l560,622r49,-95l653,471r53,-62l767,345r67,-67l904,211r71,-66l1046,81r71,-62l1118,16r,-15l1116,xe" fillcolor="#231f20" stroked="f">
                <v:path arrowok="t" o:connecttype="custom" o:connectlocs="1116,14444;561,14854;560,14855;558,14855;2,14444;0,14445;0,14460;1,14463;72,14525;143,14589;214,14655;284,14722;350,14789;411,14854;464,14915;508,14971;557,15064;557,15066;560,15066;609,14971;653,14915;706,14853;767,14789;834,14722;904,14655;975,14589;1046,14525;1117,14463;1118,14460;1118,14445;1116,14444" o:connectangles="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8" o:spid="_x0000_s1028" type="#_x0000_t75" style="position:absolute;left:8948;top:14460;width:252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">
                <v:imagedata r:id="rId3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8" behindDoc="1" locked="0" layoutInCell="1" allowOverlap="1" wp14:anchorId="4E5A098B" wp14:editId="6F2D0757">
              <wp:simplePos x="0" y="0"/>
              <wp:positionH relativeFrom="page">
                <wp:posOffset>457200</wp:posOffset>
              </wp:positionH>
              <wp:positionV relativeFrom="page">
                <wp:posOffset>9029700</wp:posOffset>
              </wp:positionV>
              <wp:extent cx="6858000" cy="0"/>
              <wp:effectExtent l="0" t="0" r="0" b="0"/>
              <wp:wrapNone/>
              <wp:docPr id="63" name="Straight Connector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646E7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4FA684" id="Straight Connector 63" o:spid="_x0000_s1026" style="position:absolute;z-index:-2516582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11pt" to="8in,7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" strokecolor="#646e7b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9" behindDoc="1" locked="0" layoutInCell="1" allowOverlap="1" wp14:anchorId="2D7F7963" wp14:editId="0E608A48">
              <wp:simplePos x="0" y="0"/>
              <wp:positionH relativeFrom="page">
                <wp:posOffset>444500</wp:posOffset>
              </wp:positionH>
              <wp:positionV relativeFrom="page">
                <wp:posOffset>9119870</wp:posOffset>
              </wp:positionV>
              <wp:extent cx="2972435" cy="748030"/>
              <wp:effectExtent l="0" t="0" r="0" b="0"/>
              <wp:wrapNone/>
              <wp:docPr id="6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2435" cy="748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113A47" w14:textId="77777777" w:rsidR="00BF249C" w:rsidRDefault="00BF249C">
                          <w:pPr>
                            <w:pStyle w:val="BodyText"/>
                            <w:spacing w:before="20" w:line="266" w:lineRule="exact"/>
                            <w:ind w:left="20"/>
                            <w:rPr>
                              <w:lang w:val="fr-CA"/>
                            </w:rPr>
                          </w:pPr>
                          <w:r>
                            <w:rPr>
                              <w:color w:val="231F20"/>
                              <w:spacing w:val="-1"/>
                              <w:lang w:val="fr-CA"/>
                            </w:rPr>
                            <w:t>Santé publique Sudbury et districts</w:t>
                          </w:r>
                        </w:p>
                        <w:p w14:paraId="35F58465" w14:textId="77777777" w:rsidR="00BF249C" w:rsidRDefault="00BF249C">
                          <w:pPr>
                            <w:pStyle w:val="BodyText"/>
                            <w:spacing w:line="260" w:lineRule="exact"/>
                            <w:ind w:left="20"/>
                            <w:rPr>
                              <w:lang w:val="fr-CA"/>
                            </w:rPr>
                          </w:pPr>
                          <w:r>
                            <w:rPr>
                              <w:rFonts w:ascii="UnitPro-Medi" w:hAnsi="UnitPro-Medi"/>
                              <w:color w:val="231F20"/>
                              <w:lang w:val="fr-CA"/>
                            </w:rPr>
                            <w:t>phsd.ca</w:t>
                          </w:r>
                          <w:r>
                            <w:rPr>
                              <w:rFonts w:ascii="UnitPro-Medi" w:hAnsi="UnitPro-Medi"/>
                              <w:color w:val="231F20"/>
                              <w:spacing w:val="36"/>
                              <w:lang w:val="fr-C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lang w:val="fr-CA"/>
                            </w:rPr>
                            <w:t>•</w:t>
                          </w:r>
                          <w:r>
                            <w:rPr>
                              <w:color w:val="231F20"/>
                              <w:spacing w:val="40"/>
                              <w:lang w:val="fr-CA"/>
                            </w:rPr>
                            <w:t xml:space="preserve"> </w:t>
                          </w:r>
                          <w:r>
                            <w:rPr>
                              <w:rFonts w:ascii="UnitPro-Medi" w:hAnsi="UnitPro-Medi"/>
                              <w:color w:val="231F20"/>
                              <w:lang w:val="fr-CA"/>
                            </w:rPr>
                            <w:t>tél.</w:t>
                          </w:r>
                          <w:r>
                            <w:rPr>
                              <w:rFonts w:ascii="UnitPro-Medi" w:hAnsi="UnitPro-Medi"/>
                              <w:color w:val="231F20"/>
                              <w:spacing w:val="-7"/>
                              <w:lang w:val="fr-CA"/>
                            </w:rPr>
                            <w:t xml:space="preserve"> : </w:t>
                          </w:r>
                          <w:r>
                            <w:rPr>
                              <w:color w:val="231F20"/>
                              <w:lang w:val="fr-CA"/>
                            </w:rPr>
                            <w:t>705.522.9200,</w:t>
                          </w:r>
                          <w:r>
                            <w:rPr>
                              <w:color w:val="231F20"/>
                              <w:spacing w:val="-7"/>
                              <w:lang w:val="fr-C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lang w:val="fr-CA"/>
                            </w:rPr>
                            <w:t>poste</w:t>
                          </w:r>
                          <w:r>
                            <w:rPr>
                              <w:color w:val="231F20"/>
                              <w:spacing w:val="-7"/>
                              <w:lang w:val="fr-C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lang w:val="fr-CA"/>
                            </w:rPr>
                            <w:t>458</w:t>
                          </w:r>
                        </w:p>
                        <w:p w14:paraId="26E4DEED" w14:textId="77777777" w:rsidR="00BF249C" w:rsidRDefault="00BF249C">
                          <w:pPr>
                            <w:pStyle w:val="BodyText"/>
                            <w:spacing w:line="266" w:lineRule="exact"/>
                            <w:ind w:left="20"/>
                            <w:rPr>
                              <w:lang w:val="fr-CA"/>
                            </w:rPr>
                          </w:pPr>
                          <w:r>
                            <w:rPr>
                              <w:color w:val="231F20"/>
                              <w:lang w:val="fr-CA"/>
                            </w:rPr>
                            <w:t>sans</w:t>
                          </w:r>
                          <w:r>
                            <w:rPr>
                              <w:color w:val="231F20"/>
                              <w:spacing w:val="-4"/>
                              <w:lang w:val="fr-C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lang w:val="fr-CA"/>
                            </w:rPr>
                            <w:t>frais</w:t>
                          </w:r>
                          <w:r>
                            <w:rPr>
                              <w:color w:val="231F20"/>
                              <w:spacing w:val="-4"/>
                              <w:lang w:val="fr-CA"/>
                            </w:rPr>
                            <w:t xml:space="preserve"> : </w:t>
                          </w:r>
                          <w:r>
                            <w:rPr>
                              <w:color w:val="231F20"/>
                              <w:lang w:val="fr-CA"/>
                            </w:rPr>
                            <w:t>1.866.522.9200</w:t>
                          </w:r>
                          <w:r>
                            <w:rPr>
                              <w:color w:val="231F20"/>
                              <w:spacing w:val="46"/>
                              <w:lang w:val="fr-C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lang w:val="fr-CA"/>
                            </w:rPr>
                            <w:t>•</w:t>
                          </w:r>
                          <w:r>
                            <w:rPr>
                              <w:color w:val="231F20"/>
                              <w:spacing w:val="50"/>
                              <w:lang w:val="fr-CA"/>
                            </w:rPr>
                            <w:t xml:space="preserve"> </w:t>
                          </w:r>
                          <w:r>
                            <w:rPr>
                              <w:rFonts w:ascii="UnitPro-Medi" w:hAnsi="UnitPro-Medi"/>
                              <w:color w:val="231F20"/>
                              <w:lang w:val="fr-CA"/>
                            </w:rPr>
                            <w:t>téléc.</w:t>
                          </w:r>
                          <w:r>
                            <w:rPr>
                              <w:rFonts w:ascii="UnitPro-Medi" w:hAnsi="UnitPro-Medi"/>
                              <w:color w:val="231F20"/>
                              <w:spacing w:val="-4"/>
                              <w:lang w:val="fr-CA"/>
                            </w:rPr>
                            <w:t xml:space="preserve"> : </w:t>
                          </w:r>
                          <w:r>
                            <w:rPr>
                              <w:color w:val="231F20"/>
                              <w:lang w:val="fr-CA"/>
                            </w:rPr>
                            <w:t>705.677.9618</w:t>
                          </w:r>
                        </w:p>
                        <w:p w14:paraId="3548E178" w14:textId="77777777" w:rsidR="00BF249C" w:rsidRDefault="00BF249C">
                          <w:pPr>
                            <w:spacing w:before="148"/>
                            <w:ind w:left="20"/>
                            <w:rPr>
                              <w:sz w:val="16"/>
                              <w:lang w:val="fr-CA"/>
                            </w:rPr>
                          </w:pPr>
                          <w:r>
                            <w:rPr>
                              <w:color w:val="231F20"/>
                              <w:sz w:val="16"/>
                              <w:lang w:val="fr-CA"/>
                            </w:rPr>
                            <w:t>blanc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7F7963"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30" type="#_x0000_t202" style="position:absolute;left:0;text-align:left;margin-left:35pt;margin-top:718.1pt;width:234.05pt;height:58.9pt;z-index:-2516582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" filled="f" stroked="f">
              <v:textbox inset="0,0,0,0">
                <w:txbxContent>
                  <w:p w14:paraId="3E113A47" w14:textId="77777777" w:rsidR="00BF249C" w:rsidRDefault="00BF249C">
                    <w:pPr>
                      <w:pStyle w:val="BodyText"/>
                      <w:spacing w:before="20" w:line="266" w:lineRule="exact"/>
                      <w:ind w:left="20"/>
                      <w:rPr>
                        <w:lang w:val="fr-CA"/>
                      </w:rPr>
                    </w:pPr>
                    <w:r>
                      <w:rPr>
                        <w:color w:val="231F20"/>
                        <w:spacing w:val="-1"/>
                        <w:lang w:val="fr-CA"/>
                      </w:rPr>
                      <w:t>Santé publique Sudbury et districts</w:t>
                    </w:r>
                  </w:p>
                  <w:p w14:paraId="35F58465" w14:textId="77777777" w:rsidR="00BF249C" w:rsidRDefault="00BF249C">
                    <w:pPr>
                      <w:pStyle w:val="BodyText"/>
                      <w:spacing w:line="260" w:lineRule="exact"/>
                      <w:ind w:left="20"/>
                      <w:rPr>
                        <w:lang w:val="fr-CA"/>
                      </w:rPr>
                    </w:pPr>
                    <w:r>
                      <w:rPr>
                        <w:rFonts w:ascii="UnitPro-Medi" w:hAnsi="UnitPro-Medi"/>
                        <w:color w:val="231F20"/>
                        <w:lang w:val="fr-CA"/>
                      </w:rPr>
                      <w:t>phsd.ca</w:t>
                    </w:r>
                    <w:r>
                      <w:rPr>
                        <w:rFonts w:ascii="UnitPro-Medi" w:hAnsi="UnitPro-Medi"/>
                        <w:color w:val="231F20"/>
                        <w:spacing w:val="36"/>
                        <w:lang w:val="fr-CA"/>
                      </w:rPr>
                      <w:t xml:space="preserve"> </w:t>
                    </w:r>
                    <w:r>
                      <w:rPr>
                        <w:color w:val="231F20"/>
                        <w:lang w:val="fr-CA"/>
                      </w:rPr>
                      <w:t>•</w:t>
                    </w:r>
                    <w:r>
                      <w:rPr>
                        <w:color w:val="231F20"/>
                        <w:spacing w:val="40"/>
                        <w:lang w:val="fr-CA"/>
                      </w:rPr>
                      <w:t xml:space="preserve"> </w:t>
                    </w:r>
                    <w:r>
                      <w:rPr>
                        <w:rFonts w:ascii="UnitPro-Medi" w:hAnsi="UnitPro-Medi"/>
                        <w:color w:val="231F20"/>
                        <w:lang w:val="fr-CA"/>
                      </w:rPr>
                      <w:t>tél.</w:t>
                    </w:r>
                    <w:r>
                      <w:rPr>
                        <w:rFonts w:ascii="UnitPro-Medi" w:hAnsi="UnitPro-Medi"/>
                        <w:color w:val="231F20"/>
                        <w:spacing w:val="-7"/>
                        <w:lang w:val="fr-CA"/>
                      </w:rPr>
                      <w:t xml:space="preserve"> : </w:t>
                    </w:r>
                    <w:r>
                      <w:rPr>
                        <w:color w:val="231F20"/>
                        <w:lang w:val="fr-CA"/>
                      </w:rPr>
                      <w:t>705.522.9200,</w:t>
                    </w:r>
                    <w:r>
                      <w:rPr>
                        <w:color w:val="231F20"/>
                        <w:spacing w:val="-7"/>
                        <w:lang w:val="fr-CA"/>
                      </w:rPr>
                      <w:t xml:space="preserve"> </w:t>
                    </w:r>
                    <w:r>
                      <w:rPr>
                        <w:color w:val="231F20"/>
                        <w:lang w:val="fr-CA"/>
                      </w:rPr>
                      <w:t>poste</w:t>
                    </w:r>
                    <w:r>
                      <w:rPr>
                        <w:color w:val="231F20"/>
                        <w:spacing w:val="-7"/>
                        <w:lang w:val="fr-CA"/>
                      </w:rPr>
                      <w:t xml:space="preserve"> </w:t>
                    </w:r>
                    <w:r>
                      <w:rPr>
                        <w:color w:val="231F20"/>
                        <w:lang w:val="fr-CA"/>
                      </w:rPr>
                      <w:t>458</w:t>
                    </w:r>
                  </w:p>
                  <w:p w14:paraId="26E4DEED" w14:textId="77777777" w:rsidR="00BF249C" w:rsidRDefault="00BF249C">
                    <w:pPr>
                      <w:pStyle w:val="BodyText"/>
                      <w:spacing w:line="266" w:lineRule="exact"/>
                      <w:ind w:left="20"/>
                      <w:rPr>
                        <w:lang w:val="fr-CA"/>
                      </w:rPr>
                    </w:pPr>
                    <w:r>
                      <w:rPr>
                        <w:color w:val="231F20"/>
                        <w:lang w:val="fr-CA"/>
                      </w:rPr>
                      <w:t>sans</w:t>
                    </w:r>
                    <w:r>
                      <w:rPr>
                        <w:color w:val="231F20"/>
                        <w:spacing w:val="-4"/>
                        <w:lang w:val="fr-CA"/>
                      </w:rPr>
                      <w:t xml:space="preserve"> </w:t>
                    </w:r>
                    <w:r>
                      <w:rPr>
                        <w:color w:val="231F20"/>
                        <w:lang w:val="fr-CA"/>
                      </w:rPr>
                      <w:t>frais</w:t>
                    </w:r>
                    <w:r>
                      <w:rPr>
                        <w:color w:val="231F20"/>
                        <w:spacing w:val="-4"/>
                        <w:lang w:val="fr-CA"/>
                      </w:rPr>
                      <w:t xml:space="preserve"> : </w:t>
                    </w:r>
                    <w:r>
                      <w:rPr>
                        <w:color w:val="231F20"/>
                        <w:lang w:val="fr-CA"/>
                      </w:rPr>
                      <w:t>1.866.522.9200</w:t>
                    </w:r>
                    <w:r>
                      <w:rPr>
                        <w:color w:val="231F20"/>
                        <w:spacing w:val="46"/>
                        <w:lang w:val="fr-CA"/>
                      </w:rPr>
                      <w:t xml:space="preserve"> </w:t>
                    </w:r>
                    <w:r>
                      <w:rPr>
                        <w:color w:val="231F20"/>
                        <w:lang w:val="fr-CA"/>
                      </w:rPr>
                      <w:t>•</w:t>
                    </w:r>
                    <w:r>
                      <w:rPr>
                        <w:color w:val="231F20"/>
                        <w:spacing w:val="50"/>
                        <w:lang w:val="fr-CA"/>
                      </w:rPr>
                      <w:t xml:space="preserve"> </w:t>
                    </w:r>
                    <w:r>
                      <w:rPr>
                        <w:rFonts w:ascii="UnitPro-Medi" w:hAnsi="UnitPro-Medi"/>
                        <w:color w:val="231F20"/>
                        <w:lang w:val="fr-CA"/>
                      </w:rPr>
                      <w:t>téléc.</w:t>
                    </w:r>
                    <w:r>
                      <w:rPr>
                        <w:rFonts w:ascii="UnitPro-Medi" w:hAnsi="UnitPro-Medi"/>
                        <w:color w:val="231F20"/>
                        <w:spacing w:val="-4"/>
                        <w:lang w:val="fr-CA"/>
                      </w:rPr>
                      <w:t xml:space="preserve"> : </w:t>
                    </w:r>
                    <w:r>
                      <w:rPr>
                        <w:color w:val="231F20"/>
                        <w:lang w:val="fr-CA"/>
                      </w:rPr>
                      <w:t>705.677.9618</w:t>
                    </w:r>
                  </w:p>
                  <w:p w14:paraId="3548E178" w14:textId="77777777" w:rsidR="00BF249C" w:rsidRDefault="00BF249C">
                    <w:pPr>
                      <w:spacing w:before="148"/>
                      <w:ind w:left="20"/>
                      <w:rPr>
                        <w:sz w:val="16"/>
                        <w:lang w:val="fr-CA"/>
                      </w:rPr>
                    </w:pPr>
                    <w:r>
                      <w:rPr>
                        <w:color w:val="231F20"/>
                        <w:sz w:val="16"/>
                        <w:lang w:val="fr-CA"/>
                      </w:rPr>
                      <w:t>blanc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60" behindDoc="1" locked="0" layoutInCell="1" allowOverlap="1" wp14:anchorId="28A5B24A" wp14:editId="77B59B51">
              <wp:simplePos x="0" y="0"/>
              <wp:positionH relativeFrom="page">
                <wp:posOffset>6966585</wp:posOffset>
              </wp:positionH>
              <wp:positionV relativeFrom="page">
                <wp:posOffset>9716135</wp:posOffset>
              </wp:positionV>
              <wp:extent cx="335280" cy="151130"/>
              <wp:effectExtent l="0" t="0" r="0" b="0"/>
              <wp:wrapNone/>
              <wp:docPr id="6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280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9A8E9C" w14:textId="2D5E2337" w:rsidR="00BF249C" w:rsidRDefault="00BF249C">
                          <w:pPr>
                            <w:spacing w:before="20"/>
                            <w:ind w:left="20"/>
                            <w:rPr>
                              <w:sz w:val="16"/>
                              <w:lang w:val="fr-CA"/>
                            </w:rPr>
                          </w:pPr>
                          <w:r>
                            <w:rPr>
                              <w:color w:val="231F20"/>
                              <w:w w:val="105"/>
                              <w:sz w:val="16"/>
                              <w:lang w:val="fr-CA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w w:val="105"/>
                              <w:sz w:val="16"/>
                              <w:lang w:val="fr-CA"/>
                            </w:rPr>
                            <w:instrText xml:space="preserve"> DATE \@ "MMM-yy" </w:instrText>
                          </w:r>
                          <w:r>
                            <w:rPr>
                              <w:color w:val="231F20"/>
                              <w:w w:val="105"/>
                              <w:sz w:val="16"/>
                              <w:lang w:val="fr-CA"/>
                            </w:rPr>
                            <w:fldChar w:fldCharType="separate"/>
                          </w:r>
                          <w:r w:rsidR="00D70C23">
                            <w:rPr>
                              <w:noProof/>
                              <w:color w:val="231F20"/>
                              <w:w w:val="105"/>
                              <w:sz w:val="16"/>
                              <w:lang w:val="fr-CA"/>
                            </w:rPr>
                            <w:t>sept.-21</w:t>
                          </w:r>
                          <w:r>
                            <w:rPr>
                              <w:color w:val="231F20"/>
                              <w:w w:val="105"/>
                              <w:sz w:val="16"/>
                              <w:lang w:val="fr-C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A5B24A" id="Text Box 61" o:spid="_x0000_s1031" type="#_x0000_t202" style="position:absolute;left:0;text-align:left;margin-left:548.55pt;margin-top:765.05pt;width:26.4pt;height:11.9pt;z-index:-2516582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" filled="f" stroked="f">
              <v:textbox inset="0,0,0,0">
                <w:txbxContent>
                  <w:p w14:paraId="0D9A8E9C" w14:textId="2D5E2337" w:rsidR="00BF249C" w:rsidRDefault="00BF249C">
                    <w:pPr>
                      <w:spacing w:before="20"/>
                      <w:ind w:left="20"/>
                      <w:rPr>
                        <w:sz w:val="16"/>
                        <w:lang w:val="fr-CA"/>
                      </w:rPr>
                    </w:pPr>
                    <w:r>
                      <w:rPr>
                        <w:color w:val="231F20"/>
                        <w:w w:val="105"/>
                        <w:sz w:val="16"/>
                        <w:lang w:val="fr-CA"/>
                      </w:rPr>
                      <w:fldChar w:fldCharType="begin"/>
                    </w:r>
                    <w:r>
                      <w:rPr>
                        <w:color w:val="231F20"/>
                        <w:w w:val="105"/>
                        <w:sz w:val="16"/>
                        <w:lang w:val="fr-CA"/>
                      </w:rPr>
                      <w:instrText xml:space="preserve"> DATE \@ "MMM-yy" </w:instrText>
                    </w:r>
                    <w:r>
                      <w:rPr>
                        <w:color w:val="231F20"/>
                        <w:w w:val="105"/>
                        <w:sz w:val="16"/>
                        <w:lang w:val="fr-CA"/>
                      </w:rPr>
                      <w:fldChar w:fldCharType="separate"/>
                    </w:r>
                    <w:r w:rsidR="00D70C23">
                      <w:rPr>
                        <w:noProof/>
                        <w:color w:val="231F20"/>
                        <w:w w:val="105"/>
                        <w:sz w:val="16"/>
                        <w:lang w:val="fr-CA"/>
                      </w:rPr>
                      <w:t>sept.-21</w:t>
                    </w:r>
                    <w:r>
                      <w:rPr>
                        <w:color w:val="231F20"/>
                        <w:w w:val="105"/>
                        <w:sz w:val="16"/>
                        <w:lang w:val="fr-C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AB9FD" w14:textId="635F1B12" w:rsidR="00BF249C" w:rsidRDefault="00BF249C">
    <w:pPr>
      <w:pStyle w:val="BodyText"/>
      <w:spacing w:line="14" w:lineRule="auto"/>
      <w:rPr>
        <w:sz w:val="20"/>
        <w:lang w:val="fr-C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56" behindDoc="1" locked="0" layoutInCell="1" allowOverlap="1" wp14:anchorId="7A9FE08B" wp14:editId="650A1E84">
              <wp:simplePos x="0" y="0"/>
              <wp:positionH relativeFrom="page">
                <wp:posOffset>6743700</wp:posOffset>
              </wp:positionH>
              <wp:positionV relativeFrom="page">
                <wp:posOffset>9715499</wp:posOffset>
              </wp:positionV>
              <wp:extent cx="554355" cy="200025"/>
              <wp:effectExtent l="0" t="0" r="17145" b="9525"/>
              <wp:wrapNone/>
              <wp:docPr id="5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4355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182390" w14:textId="5D786007" w:rsidR="00BF249C" w:rsidRDefault="00BF249C">
                          <w:pPr>
                            <w:spacing w:before="20"/>
                            <w:ind w:left="20"/>
                            <w:rPr>
                              <w:sz w:val="16"/>
                              <w:lang w:val="fr-CA"/>
                            </w:rPr>
                          </w:pPr>
                          <w:r>
                            <w:rPr>
                              <w:color w:val="231F20"/>
                              <w:w w:val="105"/>
                              <w:sz w:val="16"/>
                              <w:lang w:val="fr-CA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w w:val="105"/>
                              <w:sz w:val="16"/>
                              <w:lang w:val="fr-CA"/>
                            </w:rPr>
                            <w:instrText xml:space="preserve"> DATE \@ "MMM-yy" </w:instrText>
                          </w:r>
                          <w:r>
                            <w:rPr>
                              <w:color w:val="231F20"/>
                              <w:w w:val="105"/>
                              <w:sz w:val="16"/>
                              <w:lang w:val="fr-CA"/>
                            </w:rPr>
                            <w:fldChar w:fldCharType="separate"/>
                          </w:r>
                          <w:r w:rsidR="00D70C23">
                            <w:rPr>
                              <w:noProof/>
                              <w:color w:val="231F20"/>
                              <w:w w:val="105"/>
                              <w:sz w:val="16"/>
                              <w:lang w:val="fr-CA"/>
                            </w:rPr>
                            <w:t>sept.-21</w:t>
                          </w:r>
                          <w:r>
                            <w:rPr>
                              <w:color w:val="231F20"/>
                              <w:w w:val="105"/>
                              <w:sz w:val="16"/>
                              <w:lang w:val="fr-C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9FE08B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32" type="#_x0000_t202" style="position:absolute;left:0;text-align:left;margin-left:531pt;margin-top:765pt;width:43.65pt;height:15.75pt;z-index:-25165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" filled="f" stroked="f">
              <v:textbox inset="0,0,0,0">
                <w:txbxContent>
                  <w:p w14:paraId="37182390" w14:textId="5D786007" w:rsidR="00BF249C" w:rsidRDefault="00BF249C">
                    <w:pPr>
                      <w:spacing w:before="20"/>
                      <w:ind w:left="20"/>
                      <w:rPr>
                        <w:sz w:val="16"/>
                        <w:lang w:val="fr-CA"/>
                      </w:rPr>
                    </w:pPr>
                    <w:r>
                      <w:rPr>
                        <w:color w:val="231F20"/>
                        <w:w w:val="105"/>
                        <w:sz w:val="16"/>
                        <w:lang w:val="fr-CA"/>
                      </w:rPr>
                      <w:fldChar w:fldCharType="begin"/>
                    </w:r>
                    <w:r>
                      <w:rPr>
                        <w:color w:val="231F20"/>
                        <w:w w:val="105"/>
                        <w:sz w:val="16"/>
                        <w:lang w:val="fr-CA"/>
                      </w:rPr>
                      <w:instrText xml:space="preserve"> DATE \@ "MMM-yy" </w:instrText>
                    </w:r>
                    <w:r>
                      <w:rPr>
                        <w:color w:val="231F20"/>
                        <w:w w:val="105"/>
                        <w:sz w:val="16"/>
                        <w:lang w:val="fr-CA"/>
                      </w:rPr>
                      <w:fldChar w:fldCharType="separate"/>
                    </w:r>
                    <w:r w:rsidR="00D70C23">
                      <w:rPr>
                        <w:noProof/>
                        <w:color w:val="231F20"/>
                        <w:w w:val="105"/>
                        <w:sz w:val="16"/>
                        <w:lang w:val="fr-CA"/>
                      </w:rPr>
                      <w:t>sept.-21</w:t>
                    </w:r>
                    <w:r>
                      <w:rPr>
                        <w:color w:val="231F20"/>
                        <w:w w:val="105"/>
                        <w:sz w:val="16"/>
                        <w:lang w:val="fr-C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41" behindDoc="1" locked="0" layoutInCell="1" allowOverlap="1" wp14:anchorId="0D147BD9" wp14:editId="65DFEC67">
          <wp:simplePos x="0" y="0"/>
          <wp:positionH relativeFrom="page">
            <wp:posOffset>6289320</wp:posOffset>
          </wp:positionH>
          <wp:positionV relativeFrom="page">
            <wp:posOffset>9144002</wp:posOffset>
          </wp:positionV>
          <wp:extent cx="1025880" cy="450796"/>
          <wp:effectExtent l="0" t="0" r="0" b="0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778444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25880" cy="450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8253" behindDoc="1" locked="0" layoutInCell="1" allowOverlap="1" wp14:anchorId="5A7D0A93" wp14:editId="0A0B9D78">
              <wp:simplePos x="0" y="0"/>
              <wp:positionH relativeFrom="page">
                <wp:posOffset>5407025</wp:posOffset>
              </wp:positionH>
              <wp:positionV relativeFrom="page">
                <wp:posOffset>9171940</wp:posOffset>
              </wp:positionV>
              <wp:extent cx="709930" cy="395605"/>
              <wp:effectExtent l="0" t="0" r="0" b="0"/>
              <wp:wrapNone/>
              <wp:docPr id="58" name="Group 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930" cy="395605"/>
                        <a:chOff x="8515" y="14444"/>
                        <a:chExt cx="1118" cy="623"/>
                      </a:xfrm>
                    </wpg:grpSpPr>
                    <wps:wsp>
                      <wps:cNvPr id="59" name="docshape2"/>
                      <wps:cNvSpPr/>
                      <wps:spPr bwMode="auto">
                        <a:xfrm>
                          <a:off x="8515" y="14443"/>
                          <a:ext cx="1118" cy="623"/>
                        </a:xfrm>
                        <a:custGeom>
                          <a:avLst/>
                          <a:gdLst>
                            <a:gd name="T0" fmla="+- 0 9631 8515"/>
                            <a:gd name="T1" fmla="*/ T0 w 1118"/>
                            <a:gd name="T2" fmla="+- 0 14444 14444"/>
                            <a:gd name="T3" fmla="*/ 14444 h 623"/>
                            <a:gd name="T4" fmla="+- 0 9076 8515"/>
                            <a:gd name="T5" fmla="*/ T4 w 1118"/>
                            <a:gd name="T6" fmla="+- 0 14854 14444"/>
                            <a:gd name="T7" fmla="*/ 14854 h 623"/>
                            <a:gd name="T8" fmla="+- 0 9075 8515"/>
                            <a:gd name="T9" fmla="*/ T8 w 1118"/>
                            <a:gd name="T10" fmla="+- 0 14855 14444"/>
                            <a:gd name="T11" fmla="*/ 14855 h 623"/>
                            <a:gd name="T12" fmla="+- 0 9073 8515"/>
                            <a:gd name="T13" fmla="*/ T12 w 1118"/>
                            <a:gd name="T14" fmla="+- 0 14855 14444"/>
                            <a:gd name="T15" fmla="*/ 14855 h 623"/>
                            <a:gd name="T16" fmla="+- 0 8517 8515"/>
                            <a:gd name="T17" fmla="*/ T16 w 1118"/>
                            <a:gd name="T18" fmla="+- 0 14444 14444"/>
                            <a:gd name="T19" fmla="*/ 14444 h 623"/>
                            <a:gd name="T20" fmla="+- 0 8515 8515"/>
                            <a:gd name="T21" fmla="*/ T20 w 1118"/>
                            <a:gd name="T22" fmla="+- 0 14445 14444"/>
                            <a:gd name="T23" fmla="*/ 14445 h 623"/>
                            <a:gd name="T24" fmla="+- 0 8515 8515"/>
                            <a:gd name="T25" fmla="*/ T24 w 1118"/>
                            <a:gd name="T26" fmla="+- 0 14460 14444"/>
                            <a:gd name="T27" fmla="*/ 14460 h 623"/>
                            <a:gd name="T28" fmla="+- 0 8516 8515"/>
                            <a:gd name="T29" fmla="*/ T28 w 1118"/>
                            <a:gd name="T30" fmla="+- 0 14463 14444"/>
                            <a:gd name="T31" fmla="*/ 14463 h 623"/>
                            <a:gd name="T32" fmla="+- 0 8587 8515"/>
                            <a:gd name="T33" fmla="*/ T32 w 1118"/>
                            <a:gd name="T34" fmla="+- 0 14525 14444"/>
                            <a:gd name="T35" fmla="*/ 14525 h 623"/>
                            <a:gd name="T36" fmla="+- 0 8658 8515"/>
                            <a:gd name="T37" fmla="*/ T36 w 1118"/>
                            <a:gd name="T38" fmla="+- 0 14589 14444"/>
                            <a:gd name="T39" fmla="*/ 14589 h 623"/>
                            <a:gd name="T40" fmla="+- 0 8729 8515"/>
                            <a:gd name="T41" fmla="*/ T40 w 1118"/>
                            <a:gd name="T42" fmla="+- 0 14655 14444"/>
                            <a:gd name="T43" fmla="*/ 14655 h 623"/>
                            <a:gd name="T44" fmla="+- 0 8799 8515"/>
                            <a:gd name="T45" fmla="*/ T44 w 1118"/>
                            <a:gd name="T46" fmla="+- 0 14722 14444"/>
                            <a:gd name="T47" fmla="*/ 14722 h 623"/>
                            <a:gd name="T48" fmla="+- 0 8865 8515"/>
                            <a:gd name="T49" fmla="*/ T48 w 1118"/>
                            <a:gd name="T50" fmla="+- 0 14789 14444"/>
                            <a:gd name="T51" fmla="*/ 14789 h 623"/>
                            <a:gd name="T52" fmla="+- 0 8926 8515"/>
                            <a:gd name="T53" fmla="*/ T52 w 1118"/>
                            <a:gd name="T54" fmla="+- 0 14854 14444"/>
                            <a:gd name="T55" fmla="*/ 14854 h 623"/>
                            <a:gd name="T56" fmla="+- 0 8979 8515"/>
                            <a:gd name="T57" fmla="*/ T56 w 1118"/>
                            <a:gd name="T58" fmla="+- 0 14915 14444"/>
                            <a:gd name="T59" fmla="*/ 14915 h 623"/>
                            <a:gd name="T60" fmla="+- 0 9023 8515"/>
                            <a:gd name="T61" fmla="*/ T60 w 1118"/>
                            <a:gd name="T62" fmla="+- 0 14971 14444"/>
                            <a:gd name="T63" fmla="*/ 14971 h 623"/>
                            <a:gd name="T64" fmla="+- 0 9072 8515"/>
                            <a:gd name="T65" fmla="*/ T64 w 1118"/>
                            <a:gd name="T66" fmla="+- 0 15064 14444"/>
                            <a:gd name="T67" fmla="*/ 15064 h 623"/>
                            <a:gd name="T68" fmla="+- 0 9072 8515"/>
                            <a:gd name="T69" fmla="*/ T68 w 1118"/>
                            <a:gd name="T70" fmla="+- 0 15066 14444"/>
                            <a:gd name="T71" fmla="*/ 15066 h 623"/>
                            <a:gd name="T72" fmla="+- 0 9075 8515"/>
                            <a:gd name="T73" fmla="*/ T72 w 1118"/>
                            <a:gd name="T74" fmla="+- 0 15066 14444"/>
                            <a:gd name="T75" fmla="*/ 15066 h 623"/>
                            <a:gd name="T76" fmla="+- 0 9124 8515"/>
                            <a:gd name="T77" fmla="*/ T76 w 1118"/>
                            <a:gd name="T78" fmla="+- 0 14971 14444"/>
                            <a:gd name="T79" fmla="*/ 14971 h 623"/>
                            <a:gd name="T80" fmla="+- 0 9168 8515"/>
                            <a:gd name="T81" fmla="*/ T80 w 1118"/>
                            <a:gd name="T82" fmla="+- 0 14915 14444"/>
                            <a:gd name="T83" fmla="*/ 14915 h 623"/>
                            <a:gd name="T84" fmla="+- 0 9221 8515"/>
                            <a:gd name="T85" fmla="*/ T84 w 1118"/>
                            <a:gd name="T86" fmla="+- 0 14853 14444"/>
                            <a:gd name="T87" fmla="*/ 14853 h 623"/>
                            <a:gd name="T88" fmla="+- 0 9282 8515"/>
                            <a:gd name="T89" fmla="*/ T88 w 1118"/>
                            <a:gd name="T90" fmla="+- 0 14789 14444"/>
                            <a:gd name="T91" fmla="*/ 14789 h 623"/>
                            <a:gd name="T92" fmla="+- 0 9349 8515"/>
                            <a:gd name="T93" fmla="*/ T92 w 1118"/>
                            <a:gd name="T94" fmla="+- 0 14722 14444"/>
                            <a:gd name="T95" fmla="*/ 14722 h 623"/>
                            <a:gd name="T96" fmla="+- 0 9419 8515"/>
                            <a:gd name="T97" fmla="*/ T96 w 1118"/>
                            <a:gd name="T98" fmla="+- 0 14655 14444"/>
                            <a:gd name="T99" fmla="*/ 14655 h 623"/>
                            <a:gd name="T100" fmla="+- 0 9490 8515"/>
                            <a:gd name="T101" fmla="*/ T100 w 1118"/>
                            <a:gd name="T102" fmla="+- 0 14589 14444"/>
                            <a:gd name="T103" fmla="*/ 14589 h 623"/>
                            <a:gd name="T104" fmla="+- 0 9561 8515"/>
                            <a:gd name="T105" fmla="*/ T104 w 1118"/>
                            <a:gd name="T106" fmla="+- 0 14525 14444"/>
                            <a:gd name="T107" fmla="*/ 14525 h 623"/>
                            <a:gd name="T108" fmla="+- 0 9632 8515"/>
                            <a:gd name="T109" fmla="*/ T108 w 1118"/>
                            <a:gd name="T110" fmla="+- 0 14463 14444"/>
                            <a:gd name="T111" fmla="*/ 14463 h 623"/>
                            <a:gd name="T112" fmla="+- 0 9633 8515"/>
                            <a:gd name="T113" fmla="*/ T112 w 1118"/>
                            <a:gd name="T114" fmla="+- 0 14460 14444"/>
                            <a:gd name="T115" fmla="*/ 14460 h 623"/>
                            <a:gd name="T116" fmla="+- 0 9633 8515"/>
                            <a:gd name="T117" fmla="*/ T116 w 1118"/>
                            <a:gd name="T118" fmla="+- 0 14445 14444"/>
                            <a:gd name="T119" fmla="*/ 14445 h 623"/>
                            <a:gd name="T120" fmla="+- 0 9631 8515"/>
                            <a:gd name="T121" fmla="*/ T120 w 1118"/>
                            <a:gd name="T122" fmla="+- 0 14444 14444"/>
                            <a:gd name="T123" fmla="*/ 14444 h 6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1118" h="623">
                              <a:moveTo>
                                <a:pt x="1116" y="0"/>
                              </a:moveTo>
                              <a:lnTo>
                                <a:pt x="561" y="410"/>
                              </a:lnTo>
                              <a:lnTo>
                                <a:pt x="560" y="411"/>
                              </a:lnTo>
                              <a:lnTo>
                                <a:pt x="558" y="411"/>
                              </a:lnTo>
                              <a:lnTo>
                                <a:pt x="2" y="0"/>
                              </a:lnTo>
                              <a:lnTo>
                                <a:pt x="0" y="1"/>
                              </a:lnTo>
                              <a:lnTo>
                                <a:pt x="0" y="16"/>
                              </a:lnTo>
                              <a:lnTo>
                                <a:pt x="1" y="19"/>
                              </a:lnTo>
                              <a:lnTo>
                                <a:pt x="72" y="81"/>
                              </a:lnTo>
                              <a:lnTo>
                                <a:pt x="143" y="145"/>
                              </a:lnTo>
                              <a:lnTo>
                                <a:pt x="214" y="211"/>
                              </a:lnTo>
                              <a:lnTo>
                                <a:pt x="284" y="278"/>
                              </a:lnTo>
                              <a:lnTo>
                                <a:pt x="350" y="345"/>
                              </a:lnTo>
                              <a:lnTo>
                                <a:pt x="411" y="410"/>
                              </a:lnTo>
                              <a:lnTo>
                                <a:pt x="464" y="471"/>
                              </a:lnTo>
                              <a:lnTo>
                                <a:pt x="508" y="527"/>
                              </a:lnTo>
                              <a:lnTo>
                                <a:pt x="557" y="620"/>
                              </a:lnTo>
                              <a:lnTo>
                                <a:pt x="557" y="622"/>
                              </a:lnTo>
                              <a:lnTo>
                                <a:pt x="560" y="622"/>
                              </a:lnTo>
                              <a:lnTo>
                                <a:pt x="609" y="527"/>
                              </a:lnTo>
                              <a:lnTo>
                                <a:pt x="653" y="471"/>
                              </a:lnTo>
                              <a:lnTo>
                                <a:pt x="706" y="409"/>
                              </a:lnTo>
                              <a:lnTo>
                                <a:pt x="767" y="345"/>
                              </a:lnTo>
                              <a:lnTo>
                                <a:pt x="834" y="278"/>
                              </a:lnTo>
                              <a:lnTo>
                                <a:pt x="904" y="211"/>
                              </a:lnTo>
                              <a:lnTo>
                                <a:pt x="975" y="145"/>
                              </a:lnTo>
                              <a:lnTo>
                                <a:pt x="1046" y="81"/>
                              </a:lnTo>
                              <a:lnTo>
                                <a:pt x="1117" y="19"/>
                              </a:lnTo>
                              <a:lnTo>
                                <a:pt x="1118" y="16"/>
                              </a:lnTo>
                              <a:lnTo>
                                <a:pt x="1118" y="1"/>
                              </a:lnTo>
                              <a:lnTo>
                                <a:pt x="11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pic:pic xmlns:pic="http://schemas.openxmlformats.org/drawingml/2006/picture">
                      <pic:nvPicPr>
                        <pic:cNvPr id="60" name="docshape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8948" y="14460"/>
                          <a:ext cx="252" cy="25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5E304B" id="Group 58" o:spid="_x0000_s1026" style="position:absolute;margin-left:425.75pt;margin-top:722.2pt;width:55.9pt;height:31.15pt;z-index:-251658227;mso-position-horizontal-relative:page;mso-position-vertical-relative:page" coordorigin="8515,14444" coordsize="1118,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">
              <v:shape id="docshape2" o:spid="_x0000_s1027" style="position:absolute;left:8515;top:14443;width:1118;height:623;visibility:visible;mso-wrap-style:square;v-text-anchor:top" coordsize="1118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" path="m1116,l561,410r-1,1l558,411,2,,,1,,16r1,3l72,81r71,64l214,211r70,67l350,345r61,65l464,471r44,56l557,620r,2l560,622r49,-95l653,471r53,-62l767,345r67,-67l904,211r71,-66l1046,81r71,-62l1118,16r,-15l1116,xe" fillcolor="#231f20" stroked="f">
                <v:path arrowok="t" o:connecttype="custom" o:connectlocs="1116,14444;561,14854;560,14855;558,14855;2,14444;0,14445;0,14460;1,14463;72,14525;143,14589;214,14655;284,14722;350,14789;411,14854;464,14915;508,14971;557,15064;557,15066;560,15066;609,14971;653,14915;706,14853;767,14789;834,14722;904,14655;975,14589;1046,14525;1117,14463;1118,14460;1118,14445;1116,14444" o:connectangles="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" o:spid="_x0000_s1028" type="#_x0000_t75" style="position:absolute;left:8948;top:14460;width:252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">
                <v:imagedata r:id="rId3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4" behindDoc="1" locked="0" layoutInCell="1" allowOverlap="1" wp14:anchorId="7AA4C5EE" wp14:editId="1E4A244A">
              <wp:simplePos x="0" y="0"/>
              <wp:positionH relativeFrom="page">
                <wp:posOffset>457200</wp:posOffset>
              </wp:positionH>
              <wp:positionV relativeFrom="page">
                <wp:posOffset>9029700</wp:posOffset>
              </wp:positionV>
              <wp:extent cx="6858000" cy="0"/>
              <wp:effectExtent l="0" t="0" r="0" b="0"/>
              <wp:wrapNone/>
              <wp:docPr id="57" name="Straight Connector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646E7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B9DDA4" id="Straight Connector 57" o:spid="_x0000_s1026" style="position:absolute;z-index:-2516582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11pt" to="8in,7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" strokecolor="#646e7b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5" behindDoc="1" locked="0" layoutInCell="1" allowOverlap="1" wp14:anchorId="1D5EE2DB" wp14:editId="08A8BA2E">
              <wp:simplePos x="0" y="0"/>
              <wp:positionH relativeFrom="page">
                <wp:posOffset>444500</wp:posOffset>
              </wp:positionH>
              <wp:positionV relativeFrom="page">
                <wp:posOffset>9119870</wp:posOffset>
              </wp:positionV>
              <wp:extent cx="2716530" cy="748030"/>
              <wp:effectExtent l="0" t="0" r="0" b="0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6530" cy="748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8317E7" w14:textId="77777777" w:rsidR="00BF249C" w:rsidRPr="00D15E36" w:rsidRDefault="00BF249C" w:rsidP="0010574B">
                          <w:pPr>
                            <w:pStyle w:val="BodyText"/>
                            <w:spacing w:before="20" w:line="266" w:lineRule="exact"/>
                            <w:ind w:left="20"/>
                            <w:jc w:val="left"/>
                            <w:rPr>
                              <w:rFonts w:ascii="Arial" w:hAnsi="Arial" w:cs="Arial"/>
                              <w:b w:val="0"/>
                              <w:bCs/>
                              <w:lang w:val="fr-CA"/>
                            </w:rPr>
                          </w:pPr>
                          <w:r w:rsidRPr="00D15E36">
                            <w:rPr>
                              <w:rFonts w:ascii="Arial" w:hAnsi="Arial" w:cs="Arial"/>
                              <w:b w:val="0"/>
                              <w:bCs/>
                              <w:color w:val="231F20"/>
                              <w:spacing w:val="-1"/>
                              <w:lang w:val="fr-CA"/>
                            </w:rPr>
                            <w:t>Santé publique Sudbury et districts</w:t>
                          </w:r>
                        </w:p>
                        <w:p w14:paraId="5638A14E" w14:textId="0A49C6F0" w:rsidR="00BF249C" w:rsidRPr="00D15E36" w:rsidRDefault="00BF249C" w:rsidP="0010574B">
                          <w:pPr>
                            <w:pStyle w:val="BodyText"/>
                            <w:spacing w:line="260" w:lineRule="exact"/>
                            <w:ind w:left="20"/>
                            <w:jc w:val="left"/>
                            <w:rPr>
                              <w:rFonts w:ascii="Arial" w:hAnsi="Arial" w:cs="Arial"/>
                              <w:b w:val="0"/>
                              <w:bCs/>
                              <w:lang w:val="fr-CA"/>
                            </w:rPr>
                          </w:pPr>
                          <w:r w:rsidRPr="00D15E36">
                            <w:rPr>
                              <w:rFonts w:ascii="Arial" w:hAnsi="Arial" w:cs="Arial"/>
                              <w:b w:val="0"/>
                              <w:bCs/>
                              <w:color w:val="231F20"/>
                              <w:lang w:val="fr-CA"/>
                            </w:rPr>
                            <w:t>phsd.ca</w:t>
                          </w:r>
                          <w:r w:rsidRPr="00D15E36">
                            <w:rPr>
                              <w:rFonts w:ascii="Arial" w:hAnsi="Arial" w:cs="Arial"/>
                              <w:b w:val="0"/>
                              <w:bCs/>
                              <w:color w:val="231F20"/>
                              <w:spacing w:val="35"/>
                              <w:lang w:val="fr-CA"/>
                            </w:rPr>
                            <w:t xml:space="preserve"> </w:t>
                          </w:r>
                          <w:r w:rsidRPr="00D15E36">
                            <w:rPr>
                              <w:rFonts w:ascii="Arial" w:hAnsi="Arial" w:cs="Arial"/>
                              <w:b w:val="0"/>
                              <w:bCs/>
                              <w:color w:val="231F20"/>
                              <w:lang w:val="fr-CA"/>
                            </w:rPr>
                            <w:t>•</w:t>
                          </w:r>
                          <w:r w:rsidRPr="00D15E36">
                            <w:rPr>
                              <w:rFonts w:ascii="Arial" w:hAnsi="Arial" w:cs="Arial"/>
                              <w:b w:val="0"/>
                              <w:bCs/>
                              <w:color w:val="231F20"/>
                              <w:spacing w:val="40"/>
                              <w:lang w:val="fr-CA"/>
                            </w:rPr>
                            <w:t xml:space="preserve"> </w:t>
                          </w:r>
                          <w:r w:rsidRPr="00D15E36">
                            <w:rPr>
                              <w:rFonts w:ascii="Arial" w:hAnsi="Arial" w:cs="Arial"/>
                              <w:b w:val="0"/>
                              <w:bCs/>
                              <w:color w:val="231F20"/>
                              <w:lang w:val="fr-CA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b w:val="0"/>
                              <w:bCs/>
                              <w:color w:val="231F20"/>
                              <w:lang w:val="fr-CA"/>
                            </w:rPr>
                            <w:t>él.</w:t>
                          </w:r>
                          <w:r w:rsidRPr="00D15E36">
                            <w:rPr>
                              <w:rFonts w:ascii="Arial" w:hAnsi="Arial" w:cs="Arial"/>
                              <w:b w:val="0"/>
                              <w:bCs/>
                              <w:color w:val="231F20"/>
                              <w:lang w:val="fr-CA"/>
                            </w:rPr>
                            <w:t> : 705.522.9200,</w:t>
                          </w:r>
                          <w:r w:rsidRPr="00D15E36">
                            <w:rPr>
                              <w:rFonts w:ascii="Arial" w:hAnsi="Arial" w:cs="Arial"/>
                              <w:b w:val="0"/>
                              <w:bCs/>
                              <w:color w:val="231F20"/>
                              <w:spacing w:val="-7"/>
                              <w:lang w:val="fr-CA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 w:val="0"/>
                              <w:bCs/>
                              <w:color w:val="231F20"/>
                              <w:lang w:val="fr-CA"/>
                            </w:rPr>
                            <w:t>poste</w:t>
                          </w:r>
                          <w:r w:rsidRPr="00D15E36">
                            <w:rPr>
                              <w:rFonts w:ascii="Arial" w:hAnsi="Arial" w:cs="Arial"/>
                              <w:b w:val="0"/>
                              <w:bCs/>
                              <w:color w:val="231F20"/>
                              <w:spacing w:val="-7"/>
                              <w:lang w:val="fr-CA"/>
                            </w:rPr>
                            <w:t xml:space="preserve"> </w:t>
                          </w:r>
                          <w:r w:rsidRPr="00D15E36">
                            <w:rPr>
                              <w:rFonts w:ascii="Arial" w:hAnsi="Arial" w:cs="Arial"/>
                              <w:b w:val="0"/>
                              <w:bCs/>
                              <w:color w:val="231F20"/>
                              <w:lang w:val="fr-CA"/>
                            </w:rPr>
                            <w:t>458</w:t>
                          </w:r>
                        </w:p>
                        <w:p w14:paraId="55910381" w14:textId="0A54E813" w:rsidR="00BF249C" w:rsidRPr="00D15E36" w:rsidRDefault="00BF249C" w:rsidP="00BC6096">
                          <w:pPr>
                            <w:pStyle w:val="BodyText"/>
                            <w:spacing w:line="266" w:lineRule="exact"/>
                            <w:ind w:left="20"/>
                            <w:jc w:val="left"/>
                            <w:rPr>
                              <w:rFonts w:ascii="Arial" w:hAnsi="Arial" w:cs="Arial"/>
                              <w:b w:val="0"/>
                              <w:bCs/>
                              <w:lang w:val="fr-CA"/>
                            </w:rPr>
                          </w:pPr>
                          <w:r>
                            <w:rPr>
                              <w:rFonts w:ascii="Arial" w:hAnsi="Arial" w:cs="Arial"/>
                              <w:b w:val="0"/>
                              <w:bCs/>
                              <w:color w:val="231F20"/>
                              <w:lang w:val="fr-CA"/>
                            </w:rPr>
                            <w:t>Sans frais</w:t>
                          </w:r>
                          <w:r w:rsidRPr="00D15E36">
                            <w:rPr>
                              <w:rFonts w:ascii="Arial" w:hAnsi="Arial" w:cs="Arial"/>
                              <w:b w:val="0"/>
                              <w:bCs/>
                              <w:color w:val="231F20"/>
                              <w:lang w:val="fr-CA"/>
                            </w:rPr>
                            <w:t> : 1.866.522.9200</w:t>
                          </w:r>
                          <w:r w:rsidRPr="00D15E36">
                            <w:rPr>
                              <w:rFonts w:ascii="Arial" w:hAnsi="Arial" w:cs="Arial"/>
                              <w:b w:val="0"/>
                              <w:bCs/>
                              <w:color w:val="231F20"/>
                              <w:spacing w:val="47"/>
                              <w:lang w:val="fr-CA"/>
                            </w:rPr>
                            <w:t xml:space="preserve"> </w:t>
                          </w:r>
                          <w:r w:rsidRPr="00D15E36">
                            <w:rPr>
                              <w:rFonts w:ascii="Arial" w:hAnsi="Arial" w:cs="Arial"/>
                              <w:b w:val="0"/>
                              <w:bCs/>
                              <w:color w:val="231F20"/>
                              <w:lang w:val="fr-CA"/>
                            </w:rPr>
                            <w:t>•</w:t>
                          </w:r>
                          <w:r w:rsidRPr="00D15E36">
                            <w:rPr>
                              <w:rFonts w:ascii="Arial" w:hAnsi="Arial" w:cs="Arial"/>
                              <w:b w:val="0"/>
                              <w:bCs/>
                              <w:color w:val="231F20"/>
                              <w:spacing w:val="48"/>
                              <w:lang w:val="fr-CA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 w:val="0"/>
                              <w:bCs/>
                              <w:color w:val="231F20"/>
                              <w:lang w:val="fr-CA"/>
                            </w:rPr>
                            <w:t>téléc.</w:t>
                          </w:r>
                          <w:r w:rsidRPr="00D15E36">
                            <w:rPr>
                              <w:rFonts w:ascii="Arial" w:hAnsi="Arial" w:cs="Arial"/>
                              <w:b w:val="0"/>
                              <w:bCs/>
                              <w:color w:val="231F20"/>
                              <w:lang w:val="fr-CA"/>
                            </w:rPr>
                            <w:t> : 705.677.9618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5EE2DB" id="Text Box 56" o:spid="_x0000_s1033" type="#_x0000_t202" style="position:absolute;left:0;text-align:left;margin-left:35pt;margin-top:718.1pt;width:213.9pt;height:58.9pt;z-index:-2516582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" filled="f" stroked="f">
              <v:textbox inset="0,0,0,0">
                <w:txbxContent>
                  <w:p w14:paraId="0E8317E7" w14:textId="77777777" w:rsidR="00BF249C" w:rsidRPr="00D15E36" w:rsidRDefault="00BF249C" w:rsidP="0010574B">
                    <w:pPr>
                      <w:pStyle w:val="BodyText"/>
                      <w:spacing w:before="20" w:line="266" w:lineRule="exact"/>
                      <w:ind w:left="20"/>
                      <w:jc w:val="left"/>
                      <w:rPr>
                        <w:rFonts w:ascii="Arial" w:hAnsi="Arial" w:cs="Arial"/>
                        <w:b w:val="0"/>
                        <w:bCs/>
                        <w:lang w:val="fr-CA"/>
                      </w:rPr>
                    </w:pPr>
                    <w:r w:rsidRPr="00D15E36">
                      <w:rPr>
                        <w:rFonts w:ascii="Arial" w:hAnsi="Arial" w:cs="Arial"/>
                        <w:b w:val="0"/>
                        <w:bCs/>
                        <w:color w:val="231F20"/>
                        <w:spacing w:val="-1"/>
                        <w:lang w:val="fr-CA"/>
                      </w:rPr>
                      <w:t>Santé publique Sudbury et districts</w:t>
                    </w:r>
                  </w:p>
                  <w:p w14:paraId="5638A14E" w14:textId="0A49C6F0" w:rsidR="00BF249C" w:rsidRPr="00D15E36" w:rsidRDefault="00BF249C" w:rsidP="0010574B">
                    <w:pPr>
                      <w:pStyle w:val="BodyText"/>
                      <w:spacing w:line="260" w:lineRule="exact"/>
                      <w:ind w:left="20"/>
                      <w:jc w:val="left"/>
                      <w:rPr>
                        <w:rFonts w:ascii="Arial" w:hAnsi="Arial" w:cs="Arial"/>
                        <w:b w:val="0"/>
                        <w:bCs/>
                        <w:lang w:val="fr-CA"/>
                      </w:rPr>
                    </w:pPr>
                    <w:r w:rsidRPr="00D15E36">
                      <w:rPr>
                        <w:rFonts w:ascii="Arial" w:hAnsi="Arial" w:cs="Arial"/>
                        <w:b w:val="0"/>
                        <w:bCs/>
                        <w:color w:val="231F20"/>
                        <w:lang w:val="fr-CA"/>
                      </w:rPr>
                      <w:t>phsd.ca</w:t>
                    </w:r>
                    <w:r w:rsidRPr="00D15E36">
                      <w:rPr>
                        <w:rFonts w:ascii="Arial" w:hAnsi="Arial" w:cs="Arial"/>
                        <w:b w:val="0"/>
                        <w:bCs/>
                        <w:color w:val="231F20"/>
                        <w:spacing w:val="35"/>
                        <w:lang w:val="fr-CA"/>
                      </w:rPr>
                      <w:t xml:space="preserve"> </w:t>
                    </w:r>
                    <w:r w:rsidRPr="00D15E36">
                      <w:rPr>
                        <w:rFonts w:ascii="Arial" w:hAnsi="Arial" w:cs="Arial"/>
                        <w:b w:val="0"/>
                        <w:bCs/>
                        <w:color w:val="231F20"/>
                        <w:lang w:val="fr-CA"/>
                      </w:rPr>
                      <w:t>•</w:t>
                    </w:r>
                    <w:r w:rsidRPr="00D15E36">
                      <w:rPr>
                        <w:rFonts w:ascii="Arial" w:hAnsi="Arial" w:cs="Arial"/>
                        <w:b w:val="0"/>
                        <w:bCs/>
                        <w:color w:val="231F20"/>
                        <w:spacing w:val="40"/>
                        <w:lang w:val="fr-CA"/>
                      </w:rPr>
                      <w:t xml:space="preserve"> </w:t>
                    </w:r>
                    <w:r w:rsidRPr="00D15E36">
                      <w:rPr>
                        <w:rFonts w:ascii="Arial" w:hAnsi="Arial" w:cs="Arial"/>
                        <w:b w:val="0"/>
                        <w:bCs/>
                        <w:color w:val="231F20"/>
                        <w:lang w:val="fr-CA"/>
                      </w:rPr>
                      <w:t>t</w:t>
                    </w:r>
                    <w:r>
                      <w:rPr>
                        <w:rFonts w:ascii="Arial" w:hAnsi="Arial" w:cs="Arial"/>
                        <w:b w:val="0"/>
                        <w:bCs/>
                        <w:color w:val="231F20"/>
                        <w:lang w:val="fr-CA"/>
                      </w:rPr>
                      <w:t>él.</w:t>
                    </w:r>
                    <w:r w:rsidRPr="00D15E36">
                      <w:rPr>
                        <w:rFonts w:ascii="Arial" w:hAnsi="Arial" w:cs="Arial"/>
                        <w:b w:val="0"/>
                        <w:bCs/>
                        <w:color w:val="231F20"/>
                        <w:lang w:val="fr-CA"/>
                      </w:rPr>
                      <w:t> : 705.522.9200,</w:t>
                    </w:r>
                    <w:r w:rsidRPr="00D15E36">
                      <w:rPr>
                        <w:rFonts w:ascii="Arial" w:hAnsi="Arial" w:cs="Arial"/>
                        <w:b w:val="0"/>
                        <w:bCs/>
                        <w:color w:val="231F20"/>
                        <w:spacing w:val="-7"/>
                        <w:lang w:val="fr-CA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 w:val="0"/>
                        <w:bCs/>
                        <w:color w:val="231F20"/>
                        <w:lang w:val="fr-CA"/>
                      </w:rPr>
                      <w:t>poste</w:t>
                    </w:r>
                    <w:r w:rsidRPr="00D15E36">
                      <w:rPr>
                        <w:rFonts w:ascii="Arial" w:hAnsi="Arial" w:cs="Arial"/>
                        <w:b w:val="0"/>
                        <w:bCs/>
                        <w:color w:val="231F20"/>
                        <w:spacing w:val="-7"/>
                        <w:lang w:val="fr-CA"/>
                      </w:rPr>
                      <w:t xml:space="preserve"> </w:t>
                    </w:r>
                    <w:r w:rsidRPr="00D15E36">
                      <w:rPr>
                        <w:rFonts w:ascii="Arial" w:hAnsi="Arial" w:cs="Arial"/>
                        <w:b w:val="0"/>
                        <w:bCs/>
                        <w:color w:val="231F20"/>
                        <w:lang w:val="fr-CA"/>
                      </w:rPr>
                      <w:t>458</w:t>
                    </w:r>
                  </w:p>
                  <w:p w14:paraId="55910381" w14:textId="0A54E813" w:rsidR="00BF249C" w:rsidRPr="00D15E36" w:rsidRDefault="00BF249C" w:rsidP="00BC6096">
                    <w:pPr>
                      <w:pStyle w:val="BodyText"/>
                      <w:spacing w:line="266" w:lineRule="exact"/>
                      <w:ind w:left="20"/>
                      <w:jc w:val="left"/>
                      <w:rPr>
                        <w:rFonts w:ascii="Arial" w:hAnsi="Arial" w:cs="Arial"/>
                        <w:b w:val="0"/>
                        <w:bCs/>
                        <w:lang w:val="fr-CA"/>
                      </w:rPr>
                    </w:pPr>
                    <w:r>
                      <w:rPr>
                        <w:rFonts w:ascii="Arial" w:hAnsi="Arial" w:cs="Arial"/>
                        <w:b w:val="0"/>
                        <w:bCs/>
                        <w:color w:val="231F20"/>
                        <w:lang w:val="fr-CA"/>
                      </w:rPr>
                      <w:t>Sans frais</w:t>
                    </w:r>
                    <w:r w:rsidRPr="00D15E36">
                      <w:rPr>
                        <w:rFonts w:ascii="Arial" w:hAnsi="Arial" w:cs="Arial"/>
                        <w:b w:val="0"/>
                        <w:bCs/>
                        <w:color w:val="231F20"/>
                        <w:lang w:val="fr-CA"/>
                      </w:rPr>
                      <w:t> : 1.866.522.9200</w:t>
                    </w:r>
                    <w:r w:rsidRPr="00D15E36">
                      <w:rPr>
                        <w:rFonts w:ascii="Arial" w:hAnsi="Arial" w:cs="Arial"/>
                        <w:b w:val="0"/>
                        <w:bCs/>
                        <w:color w:val="231F20"/>
                        <w:spacing w:val="47"/>
                        <w:lang w:val="fr-CA"/>
                      </w:rPr>
                      <w:t xml:space="preserve"> </w:t>
                    </w:r>
                    <w:r w:rsidRPr="00D15E36">
                      <w:rPr>
                        <w:rFonts w:ascii="Arial" w:hAnsi="Arial" w:cs="Arial"/>
                        <w:b w:val="0"/>
                        <w:bCs/>
                        <w:color w:val="231F20"/>
                        <w:lang w:val="fr-CA"/>
                      </w:rPr>
                      <w:t>•</w:t>
                    </w:r>
                    <w:r w:rsidRPr="00D15E36">
                      <w:rPr>
                        <w:rFonts w:ascii="Arial" w:hAnsi="Arial" w:cs="Arial"/>
                        <w:b w:val="0"/>
                        <w:bCs/>
                        <w:color w:val="231F20"/>
                        <w:spacing w:val="48"/>
                        <w:lang w:val="fr-CA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 w:val="0"/>
                        <w:bCs/>
                        <w:color w:val="231F20"/>
                        <w:lang w:val="fr-CA"/>
                      </w:rPr>
                      <w:t>téléc.</w:t>
                    </w:r>
                    <w:r w:rsidRPr="00D15E36">
                      <w:rPr>
                        <w:rFonts w:ascii="Arial" w:hAnsi="Arial" w:cs="Arial"/>
                        <w:b w:val="0"/>
                        <w:bCs/>
                        <w:color w:val="231F20"/>
                        <w:lang w:val="fr-CA"/>
                      </w:rPr>
                      <w:t> : 705.677.9618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FFD721" w14:textId="77777777" w:rsidR="00BF249C" w:rsidRDefault="00BF249C">
      <w:r>
        <w:separator/>
      </w:r>
    </w:p>
  </w:footnote>
  <w:footnote w:type="continuationSeparator" w:id="0">
    <w:p w14:paraId="0B625686" w14:textId="77777777" w:rsidR="00BF249C" w:rsidRDefault="00BF249C">
      <w:r>
        <w:continuationSeparator/>
      </w:r>
    </w:p>
  </w:footnote>
  <w:footnote w:type="continuationNotice" w:id="1">
    <w:p w14:paraId="1B5CF2E7" w14:textId="77777777" w:rsidR="0076270A" w:rsidRDefault="007627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4633B" w14:textId="77777777" w:rsidR="00BF249C" w:rsidRDefault="00BF249C" w:rsidP="008B3610">
    <w:pPr>
      <w:pStyle w:val="Header"/>
      <w:rPr>
        <w:lang w:val="fr-CA"/>
      </w:rPr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0B9643A6" wp14:editId="1EADDC52">
          <wp:simplePos x="0" y="0"/>
          <wp:positionH relativeFrom="page">
            <wp:align>left</wp:align>
          </wp:positionH>
          <wp:positionV relativeFrom="paragraph">
            <wp:posOffset>-457829</wp:posOffset>
          </wp:positionV>
          <wp:extent cx="7772400" cy="10058400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HSD_Letterhea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fr-CA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0B605" w14:textId="77777777" w:rsidR="00BF249C" w:rsidRDefault="00BF249C" w:rsidP="008B3610">
    <w:pPr>
      <w:pStyle w:val="Header"/>
      <w:rPr>
        <w:lang w:val="fr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A13E1"/>
    <w:multiLevelType w:val="hybridMultilevel"/>
    <w:tmpl w:val="CBBC6A0C"/>
    <w:lvl w:ilvl="0" w:tplc="5FA241B8">
      <w:start w:val="1"/>
      <w:numFmt w:val="decimal"/>
      <w:lvlText w:val="%1."/>
      <w:lvlJc w:val="left"/>
      <w:pPr>
        <w:ind w:left="370" w:hanging="270"/>
      </w:pPr>
      <w:rPr>
        <w:rFonts w:ascii="Tahoma" w:eastAsia="Tahoma" w:hAnsi="Tahoma" w:cs="Tahoma" w:hint="default"/>
        <w:b w:val="0"/>
        <w:bCs w:val="0"/>
        <w:i w:val="0"/>
        <w:iCs w:val="0"/>
        <w:color w:val="231F20"/>
        <w:spacing w:val="-3"/>
        <w:w w:val="97"/>
        <w:sz w:val="22"/>
        <w:szCs w:val="22"/>
        <w:lang w:val="en-US" w:eastAsia="en-US" w:bidi="ar-SA"/>
      </w:rPr>
    </w:lvl>
    <w:lvl w:ilvl="1" w:tplc="90441556">
      <w:numFmt w:val="bullet"/>
      <w:lvlText w:val="•"/>
      <w:lvlJc w:val="left"/>
      <w:pPr>
        <w:ind w:left="868" w:hanging="270"/>
      </w:pPr>
      <w:rPr>
        <w:rFonts w:hint="default"/>
        <w:lang w:val="en-US" w:eastAsia="en-US" w:bidi="ar-SA"/>
      </w:rPr>
    </w:lvl>
    <w:lvl w:ilvl="2" w:tplc="D89EB2D6">
      <w:numFmt w:val="bullet"/>
      <w:lvlText w:val="•"/>
      <w:lvlJc w:val="left"/>
      <w:pPr>
        <w:ind w:left="1357" w:hanging="270"/>
      </w:pPr>
      <w:rPr>
        <w:rFonts w:hint="default"/>
        <w:lang w:val="en-US" w:eastAsia="en-US" w:bidi="ar-SA"/>
      </w:rPr>
    </w:lvl>
    <w:lvl w:ilvl="3" w:tplc="2E8C27DC">
      <w:numFmt w:val="bullet"/>
      <w:lvlText w:val="•"/>
      <w:lvlJc w:val="left"/>
      <w:pPr>
        <w:ind w:left="1845" w:hanging="270"/>
      </w:pPr>
      <w:rPr>
        <w:rFonts w:hint="default"/>
        <w:lang w:val="en-US" w:eastAsia="en-US" w:bidi="ar-SA"/>
      </w:rPr>
    </w:lvl>
    <w:lvl w:ilvl="4" w:tplc="6602E568">
      <w:numFmt w:val="bullet"/>
      <w:lvlText w:val="•"/>
      <w:lvlJc w:val="left"/>
      <w:pPr>
        <w:ind w:left="2334" w:hanging="270"/>
      </w:pPr>
      <w:rPr>
        <w:rFonts w:hint="default"/>
        <w:lang w:val="en-US" w:eastAsia="en-US" w:bidi="ar-SA"/>
      </w:rPr>
    </w:lvl>
    <w:lvl w:ilvl="5" w:tplc="8B42F20A">
      <w:numFmt w:val="bullet"/>
      <w:lvlText w:val="•"/>
      <w:lvlJc w:val="left"/>
      <w:pPr>
        <w:ind w:left="2823" w:hanging="270"/>
      </w:pPr>
      <w:rPr>
        <w:rFonts w:hint="default"/>
        <w:lang w:val="en-US" w:eastAsia="en-US" w:bidi="ar-SA"/>
      </w:rPr>
    </w:lvl>
    <w:lvl w:ilvl="6" w:tplc="186C6938">
      <w:numFmt w:val="bullet"/>
      <w:lvlText w:val="•"/>
      <w:lvlJc w:val="left"/>
      <w:pPr>
        <w:ind w:left="3311" w:hanging="270"/>
      </w:pPr>
      <w:rPr>
        <w:rFonts w:hint="default"/>
        <w:lang w:val="en-US" w:eastAsia="en-US" w:bidi="ar-SA"/>
      </w:rPr>
    </w:lvl>
    <w:lvl w:ilvl="7" w:tplc="2774D118">
      <w:numFmt w:val="bullet"/>
      <w:lvlText w:val="•"/>
      <w:lvlJc w:val="left"/>
      <w:pPr>
        <w:ind w:left="3800" w:hanging="270"/>
      </w:pPr>
      <w:rPr>
        <w:rFonts w:hint="default"/>
        <w:lang w:val="en-US" w:eastAsia="en-US" w:bidi="ar-SA"/>
      </w:rPr>
    </w:lvl>
    <w:lvl w:ilvl="8" w:tplc="1BC23F16">
      <w:numFmt w:val="bullet"/>
      <w:lvlText w:val="•"/>
      <w:lvlJc w:val="left"/>
      <w:pPr>
        <w:ind w:left="4288" w:hanging="270"/>
      </w:pPr>
      <w:rPr>
        <w:rFonts w:hint="default"/>
        <w:lang w:val="en-US" w:eastAsia="en-US" w:bidi="ar-SA"/>
      </w:rPr>
    </w:lvl>
  </w:abstractNum>
  <w:abstractNum w:abstractNumId="1" w15:restartNumberingAfterBreak="0">
    <w:nsid w:val="089A310F"/>
    <w:multiLevelType w:val="hybridMultilevel"/>
    <w:tmpl w:val="9C561E22"/>
    <w:lvl w:ilvl="0" w:tplc="5D9492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0EE8E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F64F59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9A65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A9EA99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2925B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E88B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7C68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EB4A9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FA1241"/>
    <w:multiLevelType w:val="hybridMultilevel"/>
    <w:tmpl w:val="EE2E1356"/>
    <w:lvl w:ilvl="0" w:tplc="50EA9908">
      <w:numFmt w:val="bullet"/>
      <w:lvlText w:val="•"/>
      <w:lvlJc w:val="left"/>
      <w:pPr>
        <w:ind w:left="370" w:hanging="270"/>
      </w:pPr>
      <w:rPr>
        <w:rFonts w:ascii="UnitPro-Light" w:eastAsia="UnitPro-Light" w:hAnsi="UnitPro-Light" w:cs="UnitPro-Light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5DD2D7F8">
      <w:numFmt w:val="bullet"/>
      <w:lvlText w:val="•"/>
      <w:lvlJc w:val="left"/>
      <w:pPr>
        <w:ind w:left="868" w:hanging="270"/>
      </w:pPr>
      <w:rPr>
        <w:rFonts w:hint="default"/>
        <w:lang w:val="en-US" w:eastAsia="en-US" w:bidi="ar-SA"/>
      </w:rPr>
    </w:lvl>
    <w:lvl w:ilvl="2" w:tplc="D7EAC3C2">
      <w:numFmt w:val="bullet"/>
      <w:lvlText w:val="•"/>
      <w:lvlJc w:val="left"/>
      <w:pPr>
        <w:ind w:left="1357" w:hanging="270"/>
      </w:pPr>
      <w:rPr>
        <w:rFonts w:hint="default"/>
        <w:lang w:val="en-US" w:eastAsia="en-US" w:bidi="ar-SA"/>
      </w:rPr>
    </w:lvl>
    <w:lvl w:ilvl="3" w:tplc="8D3A6798">
      <w:numFmt w:val="bullet"/>
      <w:lvlText w:val="•"/>
      <w:lvlJc w:val="left"/>
      <w:pPr>
        <w:ind w:left="1845" w:hanging="270"/>
      </w:pPr>
      <w:rPr>
        <w:rFonts w:hint="default"/>
        <w:lang w:val="en-US" w:eastAsia="en-US" w:bidi="ar-SA"/>
      </w:rPr>
    </w:lvl>
    <w:lvl w:ilvl="4" w:tplc="C172E9AC">
      <w:numFmt w:val="bullet"/>
      <w:lvlText w:val="•"/>
      <w:lvlJc w:val="left"/>
      <w:pPr>
        <w:ind w:left="2334" w:hanging="270"/>
      </w:pPr>
      <w:rPr>
        <w:rFonts w:hint="default"/>
        <w:lang w:val="en-US" w:eastAsia="en-US" w:bidi="ar-SA"/>
      </w:rPr>
    </w:lvl>
    <w:lvl w:ilvl="5" w:tplc="2BE410F6">
      <w:numFmt w:val="bullet"/>
      <w:lvlText w:val="•"/>
      <w:lvlJc w:val="left"/>
      <w:pPr>
        <w:ind w:left="2823" w:hanging="270"/>
      </w:pPr>
      <w:rPr>
        <w:rFonts w:hint="default"/>
        <w:lang w:val="en-US" w:eastAsia="en-US" w:bidi="ar-SA"/>
      </w:rPr>
    </w:lvl>
    <w:lvl w:ilvl="6" w:tplc="2B304630">
      <w:numFmt w:val="bullet"/>
      <w:lvlText w:val="•"/>
      <w:lvlJc w:val="left"/>
      <w:pPr>
        <w:ind w:left="3311" w:hanging="270"/>
      </w:pPr>
      <w:rPr>
        <w:rFonts w:hint="default"/>
        <w:lang w:val="en-US" w:eastAsia="en-US" w:bidi="ar-SA"/>
      </w:rPr>
    </w:lvl>
    <w:lvl w:ilvl="7" w:tplc="08DC649E">
      <w:numFmt w:val="bullet"/>
      <w:lvlText w:val="•"/>
      <w:lvlJc w:val="left"/>
      <w:pPr>
        <w:ind w:left="3800" w:hanging="270"/>
      </w:pPr>
      <w:rPr>
        <w:rFonts w:hint="default"/>
        <w:lang w:val="en-US" w:eastAsia="en-US" w:bidi="ar-SA"/>
      </w:rPr>
    </w:lvl>
    <w:lvl w:ilvl="8" w:tplc="69DEE9EC">
      <w:numFmt w:val="bullet"/>
      <w:lvlText w:val="•"/>
      <w:lvlJc w:val="left"/>
      <w:pPr>
        <w:ind w:left="4288" w:hanging="270"/>
      </w:pPr>
      <w:rPr>
        <w:rFonts w:hint="default"/>
        <w:lang w:val="en-US" w:eastAsia="en-US" w:bidi="ar-SA"/>
      </w:rPr>
    </w:lvl>
  </w:abstractNum>
  <w:abstractNum w:abstractNumId="3" w15:restartNumberingAfterBreak="0">
    <w:nsid w:val="3DEF2FCF"/>
    <w:multiLevelType w:val="hybridMultilevel"/>
    <w:tmpl w:val="B49437C2"/>
    <w:lvl w:ilvl="0" w:tplc="A4EEE710">
      <w:start w:val="1"/>
      <w:numFmt w:val="decimal"/>
      <w:lvlText w:val="%1."/>
      <w:lvlJc w:val="left"/>
      <w:pPr>
        <w:ind w:left="360" w:hanging="360"/>
      </w:pPr>
    </w:lvl>
    <w:lvl w:ilvl="1" w:tplc="ECDC40E0" w:tentative="1">
      <w:start w:val="1"/>
      <w:numFmt w:val="lowerLetter"/>
      <w:lvlText w:val="%2."/>
      <w:lvlJc w:val="left"/>
      <w:pPr>
        <w:ind w:left="1080" w:hanging="360"/>
      </w:pPr>
    </w:lvl>
    <w:lvl w:ilvl="2" w:tplc="42AE87B0" w:tentative="1">
      <w:start w:val="1"/>
      <w:numFmt w:val="lowerRoman"/>
      <w:lvlText w:val="%3."/>
      <w:lvlJc w:val="right"/>
      <w:pPr>
        <w:ind w:left="1800" w:hanging="180"/>
      </w:pPr>
    </w:lvl>
    <w:lvl w:ilvl="3" w:tplc="12BE741E" w:tentative="1">
      <w:start w:val="1"/>
      <w:numFmt w:val="decimal"/>
      <w:lvlText w:val="%4."/>
      <w:lvlJc w:val="left"/>
      <w:pPr>
        <w:ind w:left="2520" w:hanging="360"/>
      </w:pPr>
    </w:lvl>
    <w:lvl w:ilvl="4" w:tplc="1E0ABDCC" w:tentative="1">
      <w:start w:val="1"/>
      <w:numFmt w:val="lowerLetter"/>
      <w:lvlText w:val="%5."/>
      <w:lvlJc w:val="left"/>
      <w:pPr>
        <w:ind w:left="3240" w:hanging="360"/>
      </w:pPr>
    </w:lvl>
    <w:lvl w:ilvl="5" w:tplc="F59C04B2" w:tentative="1">
      <w:start w:val="1"/>
      <w:numFmt w:val="lowerRoman"/>
      <w:lvlText w:val="%6."/>
      <w:lvlJc w:val="right"/>
      <w:pPr>
        <w:ind w:left="3960" w:hanging="180"/>
      </w:pPr>
    </w:lvl>
    <w:lvl w:ilvl="6" w:tplc="A12C96D2" w:tentative="1">
      <w:start w:val="1"/>
      <w:numFmt w:val="decimal"/>
      <w:lvlText w:val="%7."/>
      <w:lvlJc w:val="left"/>
      <w:pPr>
        <w:ind w:left="4680" w:hanging="360"/>
      </w:pPr>
    </w:lvl>
    <w:lvl w:ilvl="7" w:tplc="A1BE7056" w:tentative="1">
      <w:start w:val="1"/>
      <w:numFmt w:val="lowerLetter"/>
      <w:lvlText w:val="%8."/>
      <w:lvlJc w:val="left"/>
      <w:pPr>
        <w:ind w:left="5400" w:hanging="360"/>
      </w:pPr>
    </w:lvl>
    <w:lvl w:ilvl="8" w:tplc="2B5EFDD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90E6A03"/>
    <w:multiLevelType w:val="hybridMultilevel"/>
    <w:tmpl w:val="7AC8AAD6"/>
    <w:lvl w:ilvl="0" w:tplc="B70CD65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D8140766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E2EF200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AA52BCAA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8A0D35C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A103D3A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576C30DA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69C8842C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58C4358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50533A92"/>
    <w:multiLevelType w:val="hybridMultilevel"/>
    <w:tmpl w:val="470ACFD8"/>
    <w:lvl w:ilvl="0" w:tplc="75629F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68DDE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D78AA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C4EA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6C5AA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4C4361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E20D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F60EA1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67C2E8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241"/>
  <w:displayVerticalDrawingGridEvery w:val="2"/>
  <w:noPunctuationKerning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953"/>
    <w:rsid w:val="00005AB6"/>
    <w:rsid w:val="00011D66"/>
    <w:rsid w:val="00013EBD"/>
    <w:rsid w:val="000371EE"/>
    <w:rsid w:val="00071D7F"/>
    <w:rsid w:val="00087898"/>
    <w:rsid w:val="00094FB8"/>
    <w:rsid w:val="00097558"/>
    <w:rsid w:val="000A48AD"/>
    <w:rsid w:val="000A4A1F"/>
    <w:rsid w:val="000B44DC"/>
    <w:rsid w:val="000B461C"/>
    <w:rsid w:val="000C3899"/>
    <w:rsid w:val="0010574B"/>
    <w:rsid w:val="001100B5"/>
    <w:rsid w:val="00112268"/>
    <w:rsid w:val="001124B9"/>
    <w:rsid w:val="001330EA"/>
    <w:rsid w:val="001719A4"/>
    <w:rsid w:val="001B7C7A"/>
    <w:rsid w:val="001E0ED4"/>
    <w:rsid w:val="001F2BF1"/>
    <w:rsid w:val="002148E6"/>
    <w:rsid w:val="0022485F"/>
    <w:rsid w:val="002441F8"/>
    <w:rsid w:val="002575BD"/>
    <w:rsid w:val="0027601E"/>
    <w:rsid w:val="00296289"/>
    <w:rsid w:val="002B1F2A"/>
    <w:rsid w:val="002D0A88"/>
    <w:rsid w:val="002E6A6E"/>
    <w:rsid w:val="002F673F"/>
    <w:rsid w:val="00311AB5"/>
    <w:rsid w:val="003126FE"/>
    <w:rsid w:val="00317495"/>
    <w:rsid w:val="003218A0"/>
    <w:rsid w:val="00324582"/>
    <w:rsid w:val="00330E5D"/>
    <w:rsid w:val="00376F64"/>
    <w:rsid w:val="00387164"/>
    <w:rsid w:val="00393F92"/>
    <w:rsid w:val="003B21CB"/>
    <w:rsid w:val="003C0CFB"/>
    <w:rsid w:val="003E7EAA"/>
    <w:rsid w:val="004061DA"/>
    <w:rsid w:val="004142E7"/>
    <w:rsid w:val="00420BCE"/>
    <w:rsid w:val="004331E7"/>
    <w:rsid w:val="00474B43"/>
    <w:rsid w:val="00486E08"/>
    <w:rsid w:val="00492C95"/>
    <w:rsid w:val="004C55AD"/>
    <w:rsid w:val="004F5854"/>
    <w:rsid w:val="0053031A"/>
    <w:rsid w:val="00531DFC"/>
    <w:rsid w:val="00551489"/>
    <w:rsid w:val="00581500"/>
    <w:rsid w:val="00581751"/>
    <w:rsid w:val="00594070"/>
    <w:rsid w:val="005A36E6"/>
    <w:rsid w:val="005B3401"/>
    <w:rsid w:val="005B61BD"/>
    <w:rsid w:val="005B7374"/>
    <w:rsid w:val="005C2F9E"/>
    <w:rsid w:val="005C33EF"/>
    <w:rsid w:val="005C7B34"/>
    <w:rsid w:val="005C7D0D"/>
    <w:rsid w:val="00613FE2"/>
    <w:rsid w:val="00625267"/>
    <w:rsid w:val="00634A52"/>
    <w:rsid w:val="00644A15"/>
    <w:rsid w:val="00652C45"/>
    <w:rsid w:val="00664F76"/>
    <w:rsid w:val="006901B2"/>
    <w:rsid w:val="0069381E"/>
    <w:rsid w:val="006B3A46"/>
    <w:rsid w:val="00710BDA"/>
    <w:rsid w:val="0071412A"/>
    <w:rsid w:val="007560E4"/>
    <w:rsid w:val="0075688E"/>
    <w:rsid w:val="0076270A"/>
    <w:rsid w:val="00774F41"/>
    <w:rsid w:val="00784B45"/>
    <w:rsid w:val="007E5E72"/>
    <w:rsid w:val="007F713D"/>
    <w:rsid w:val="00800165"/>
    <w:rsid w:val="0080099F"/>
    <w:rsid w:val="00800C76"/>
    <w:rsid w:val="008033E5"/>
    <w:rsid w:val="00806DD3"/>
    <w:rsid w:val="00812F77"/>
    <w:rsid w:val="00817389"/>
    <w:rsid w:val="008466B0"/>
    <w:rsid w:val="0087367E"/>
    <w:rsid w:val="00877E93"/>
    <w:rsid w:val="00887DE0"/>
    <w:rsid w:val="00890999"/>
    <w:rsid w:val="008A1584"/>
    <w:rsid w:val="008B3610"/>
    <w:rsid w:val="008F2A7C"/>
    <w:rsid w:val="009072E2"/>
    <w:rsid w:val="009301B9"/>
    <w:rsid w:val="0095258E"/>
    <w:rsid w:val="00956C6F"/>
    <w:rsid w:val="00971B1D"/>
    <w:rsid w:val="00982E33"/>
    <w:rsid w:val="009845EF"/>
    <w:rsid w:val="00985EB7"/>
    <w:rsid w:val="00992BD1"/>
    <w:rsid w:val="009A59E1"/>
    <w:rsid w:val="009B055B"/>
    <w:rsid w:val="009E0797"/>
    <w:rsid w:val="009F0A44"/>
    <w:rsid w:val="00A325A6"/>
    <w:rsid w:val="00A35ED8"/>
    <w:rsid w:val="00A72450"/>
    <w:rsid w:val="00A94EBE"/>
    <w:rsid w:val="00AD4934"/>
    <w:rsid w:val="00AD4DA3"/>
    <w:rsid w:val="00AE1565"/>
    <w:rsid w:val="00B14417"/>
    <w:rsid w:val="00B170B4"/>
    <w:rsid w:val="00B53EDF"/>
    <w:rsid w:val="00B674FA"/>
    <w:rsid w:val="00B91F1B"/>
    <w:rsid w:val="00B95D32"/>
    <w:rsid w:val="00BA16C2"/>
    <w:rsid w:val="00BB34FE"/>
    <w:rsid w:val="00BC6096"/>
    <w:rsid w:val="00BD31E0"/>
    <w:rsid w:val="00BE0D70"/>
    <w:rsid w:val="00BE590E"/>
    <w:rsid w:val="00BF1AEF"/>
    <w:rsid w:val="00BF249C"/>
    <w:rsid w:val="00BF626C"/>
    <w:rsid w:val="00C24C8F"/>
    <w:rsid w:val="00C25A2E"/>
    <w:rsid w:val="00C77787"/>
    <w:rsid w:val="00CA5E86"/>
    <w:rsid w:val="00CB2930"/>
    <w:rsid w:val="00CC3164"/>
    <w:rsid w:val="00CE4397"/>
    <w:rsid w:val="00CF1777"/>
    <w:rsid w:val="00CF51AD"/>
    <w:rsid w:val="00CF60D9"/>
    <w:rsid w:val="00D0759F"/>
    <w:rsid w:val="00D15E36"/>
    <w:rsid w:val="00D2501E"/>
    <w:rsid w:val="00D32713"/>
    <w:rsid w:val="00D34082"/>
    <w:rsid w:val="00D5642D"/>
    <w:rsid w:val="00D6149B"/>
    <w:rsid w:val="00D705EE"/>
    <w:rsid w:val="00D70C23"/>
    <w:rsid w:val="00D96B68"/>
    <w:rsid w:val="00DB5364"/>
    <w:rsid w:val="00DD1270"/>
    <w:rsid w:val="00DE37D7"/>
    <w:rsid w:val="00E57C59"/>
    <w:rsid w:val="00E63293"/>
    <w:rsid w:val="00E72062"/>
    <w:rsid w:val="00E8160B"/>
    <w:rsid w:val="00E93A0E"/>
    <w:rsid w:val="00EB1A40"/>
    <w:rsid w:val="00F11011"/>
    <w:rsid w:val="00F12953"/>
    <w:rsid w:val="00F148AD"/>
    <w:rsid w:val="00F2603A"/>
    <w:rsid w:val="00F26FA4"/>
    <w:rsid w:val="00F338DA"/>
    <w:rsid w:val="00F44B89"/>
    <w:rsid w:val="00F5735A"/>
    <w:rsid w:val="00F74125"/>
    <w:rsid w:val="00FB131E"/>
    <w:rsid w:val="00FD5659"/>
    <w:rsid w:val="00FE19CE"/>
    <w:rsid w:val="00FF4B8D"/>
    <w:rsid w:val="00FF6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4:docId w14:val="64398412"/>
  <w15:docId w15:val="{F6FAC956-293A-4419-8E4B-221FF23BA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3610"/>
    <w:rPr>
      <w:rFonts w:asciiTheme="minorHAnsi" w:hAnsiTheme="minorHAnsi" w:cstheme="minorHAnsi"/>
      <w:b/>
      <w:sz w:val="24"/>
      <w:szCs w:val="22"/>
      <w:lang w:val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486E08"/>
    <w:pPr>
      <w:keepNext/>
      <w:jc w:val="center"/>
      <w:outlineLvl w:val="0"/>
    </w:pPr>
    <w:rPr>
      <w:b w:val="0"/>
      <w:bCs/>
      <w:i/>
      <w:iCs/>
      <w:color w:val="A00050"/>
    </w:rPr>
  </w:style>
  <w:style w:type="paragraph" w:styleId="Heading2">
    <w:name w:val="heading 2"/>
    <w:basedOn w:val="Normal"/>
    <w:next w:val="Normal"/>
    <w:qFormat/>
    <w:rsid w:val="00486E08"/>
    <w:pPr>
      <w:keepNext/>
      <w:outlineLvl w:val="1"/>
    </w:pPr>
    <w:rPr>
      <w:u w:val="single"/>
    </w:rPr>
  </w:style>
  <w:style w:type="paragraph" w:styleId="Heading3">
    <w:name w:val="heading 3"/>
    <w:basedOn w:val="Normal"/>
    <w:next w:val="Normal"/>
    <w:link w:val="Heading3Char"/>
    <w:unhideWhenUsed/>
    <w:qFormat/>
    <w:rsid w:val="0010574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86E0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86E08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link w:val="BodyTextChar"/>
    <w:uiPriority w:val="1"/>
    <w:qFormat/>
    <w:rsid w:val="00486E08"/>
    <w:pPr>
      <w:jc w:val="center"/>
    </w:pPr>
    <w:rPr>
      <w:sz w:val="16"/>
    </w:rPr>
  </w:style>
  <w:style w:type="paragraph" w:styleId="BodyText2">
    <w:name w:val="Body Text 2"/>
    <w:basedOn w:val="Normal"/>
    <w:rsid w:val="00486E08"/>
    <w:pPr>
      <w:jc w:val="both"/>
    </w:pPr>
  </w:style>
  <w:style w:type="paragraph" w:styleId="BodyText3">
    <w:name w:val="Body Text 3"/>
    <w:basedOn w:val="Normal"/>
    <w:rsid w:val="00486E08"/>
    <w:pPr>
      <w:tabs>
        <w:tab w:val="left" w:pos="540"/>
        <w:tab w:val="left" w:pos="821"/>
      </w:tabs>
      <w:jc w:val="center"/>
    </w:pPr>
    <w:rPr>
      <w:rFonts w:ascii="GoudyOlSt BT" w:hAnsi="GoudyOlSt BT"/>
      <w:b w:val="0"/>
      <w:bCs/>
      <w:kern w:val="12"/>
      <w:sz w:val="16"/>
    </w:rPr>
  </w:style>
  <w:style w:type="paragraph" w:styleId="BalloonText">
    <w:name w:val="Balloon Text"/>
    <w:basedOn w:val="Normal"/>
    <w:semiHidden/>
    <w:rsid w:val="00486E0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992BD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12953"/>
    <w:rPr>
      <w:rFonts w:asciiTheme="minorHAnsi" w:hAnsiTheme="minorHAnsi" w:cstheme="minorHAnsi"/>
      <w:bCs/>
      <w:i/>
      <w:iCs/>
      <w:color w:val="A00050"/>
      <w:sz w:val="24"/>
      <w:szCs w:val="22"/>
      <w:lang w:val="en-CA"/>
    </w:rPr>
  </w:style>
  <w:style w:type="table" w:styleId="TableGrid">
    <w:name w:val="Table Grid"/>
    <w:basedOn w:val="TableNormal"/>
    <w:uiPriority w:val="39"/>
    <w:rsid w:val="00F12953"/>
    <w:rPr>
      <w:rFonts w:asciiTheme="minorHAnsi" w:eastAsiaTheme="minorHAnsi" w:hAnsiTheme="minorHAnsi" w:cstheme="minorBidi"/>
      <w:sz w:val="22"/>
      <w:szCs w:val="22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12953"/>
    <w:rPr>
      <w:rFonts w:asciiTheme="minorHAnsi" w:eastAsia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1"/>
    <w:qFormat/>
    <w:rsid w:val="00F12953"/>
    <w:pPr>
      <w:spacing w:after="160" w:line="259" w:lineRule="auto"/>
      <w:ind w:left="720"/>
      <w:contextualSpacing/>
    </w:pPr>
    <w:rPr>
      <w:rFonts w:eastAsiaTheme="minorHAnsi" w:cstheme="minorBidi"/>
      <w:b w:val="0"/>
      <w:sz w:val="22"/>
    </w:rPr>
  </w:style>
  <w:style w:type="character" w:customStyle="1" w:styleId="Heading3Char">
    <w:name w:val="Heading 3 Char"/>
    <w:basedOn w:val="DefaultParagraphFont"/>
    <w:link w:val="Heading3"/>
    <w:rsid w:val="0010574B"/>
    <w:rPr>
      <w:rFonts w:asciiTheme="majorHAnsi" w:eastAsiaTheme="majorEastAsia" w:hAnsiTheme="majorHAnsi" w:cstheme="majorBidi"/>
      <w:b/>
      <w:color w:val="243F60" w:themeColor="accent1" w:themeShade="7F"/>
      <w:sz w:val="24"/>
      <w:szCs w:val="24"/>
      <w:lang w:val="en-CA"/>
    </w:rPr>
  </w:style>
  <w:style w:type="character" w:customStyle="1" w:styleId="BodyTextChar">
    <w:name w:val="Body Text Char"/>
    <w:basedOn w:val="DefaultParagraphFont"/>
    <w:link w:val="BodyText"/>
    <w:uiPriority w:val="1"/>
    <w:rsid w:val="0010574B"/>
    <w:rPr>
      <w:rFonts w:asciiTheme="minorHAnsi" w:hAnsiTheme="minorHAnsi" w:cstheme="minorHAnsi"/>
      <w:b/>
      <w:sz w:val="16"/>
      <w:szCs w:val="22"/>
      <w:lang w:val="en-CA"/>
    </w:rPr>
  </w:style>
  <w:style w:type="character" w:styleId="FollowedHyperlink">
    <w:name w:val="FollowedHyperlink"/>
    <w:basedOn w:val="DefaultParagraphFont"/>
    <w:semiHidden/>
    <w:unhideWhenUsed/>
    <w:rsid w:val="001B7C7A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rsid w:val="002148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46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hyperlink" Target="https://www.phsd.ca/wp-content/uploads/2021/05/COVID_Vaccine_Just_Facts_Parents_Youth_May_25_2021.pdf" TargetMode="External"/><Relationship Id="rId26" Type="http://schemas.openxmlformats.org/officeDocument/2006/relationships/hyperlink" Target="https://www.phsd.ca/health-topics-programs/vaccines-immunizations/coronavirus-covid-19-vaccine/upcoming-vaccination-clinics-for-specific-priority-groups/" TargetMode="External"/><Relationship Id="rId39" Type="http://schemas.openxmlformats.org/officeDocument/2006/relationships/footer" Target="footer5.xml"/><Relationship Id="rId3" Type="http://schemas.openxmlformats.org/officeDocument/2006/relationships/customXml" Target="../customXml/item3.xml"/><Relationship Id="rId21" Type="http://schemas.openxmlformats.org/officeDocument/2006/relationships/hyperlink" Target="https://www.health.gov.on.ca/en/pro/programs/publichealth/coronavirus/docs/vaccine/COVID-19_what_youth_need_to_know.pdf" TargetMode="External"/><Relationship Id="rId34" Type="http://schemas.openxmlformats.org/officeDocument/2006/relationships/hyperlink" Target="https://t.co/ZMuR4kz5uQ?amp=1" TargetMode="External"/><Relationship Id="rId42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5" Type="http://schemas.openxmlformats.org/officeDocument/2006/relationships/hyperlink" Target="http://www.kidshealthfirst.ca" TargetMode="External"/><Relationship Id="rId33" Type="http://schemas.openxmlformats.org/officeDocument/2006/relationships/hyperlink" Target="https://www.canada.ca/fr/sante-publique/services/video/covid-19-comment-vaccins-crees.html" TargetMode="External"/><Relationship Id="rId38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https://www.health.gov.on.ca/en/pro/programs/publichealth/coronavirus/docs/vaccine/COVID-19_vaccine_information_sheet_youth.pdf" TargetMode="External"/><Relationship Id="rId29" Type="http://schemas.openxmlformats.org/officeDocument/2006/relationships/hyperlink" Target="https://www.phsd.ca/fr/sujets-et-des-programmes-de-sante/vaccins-immunisations/vaccin-contre-le-coronavirus-covid-19/faq-les-vaccins-contre-la-covid-19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t.co/ZMuR4kz5uQ?amp=1" TargetMode="External"/><Relationship Id="rId32" Type="http://schemas.openxmlformats.org/officeDocument/2006/relationships/hyperlink" Target="https://www.phsd.ca/fr/sujets-et-des-programmes-de-sante/fr-diseases-infections/coronavirus/mises-a-jour-video-covid-19/faits-en-bref-sur-la-covid-19/" TargetMode="External"/><Relationship Id="rId37" Type="http://schemas.openxmlformats.org/officeDocument/2006/relationships/footer" Target="footer3.xml"/><Relationship Id="rId40" Type="http://schemas.openxmlformats.org/officeDocument/2006/relationships/footer" Target="footer6.xml"/><Relationship Id="rId5" Type="http://schemas.openxmlformats.org/officeDocument/2006/relationships/customXml" Target="../customXml/item5.xml"/><Relationship Id="rId15" Type="http://schemas.openxmlformats.org/officeDocument/2006/relationships/hyperlink" Target="https://www.health.gov.on.ca/en/pro/programs/publichealth/coronavirus/docs/vaccine/COVID-19_what_youth_need_to_know.pdf" TargetMode="External"/><Relationship Id="rId23" Type="http://schemas.openxmlformats.org/officeDocument/2006/relationships/hyperlink" Target="https://www.youtube.com/watch?v=Y51ZgZCS8J0&amp;feature=emb_title" TargetMode="External"/><Relationship Id="rId28" Type="http://schemas.openxmlformats.org/officeDocument/2006/relationships/hyperlink" Target="https://www.phsd.ca/wp-content/uploads/2021/05/COVID_Vaccine_Just_Facts_Parents_Youth_May_25_2021_FR.pdf" TargetMode="External"/><Relationship Id="rId36" Type="http://schemas.openxmlformats.org/officeDocument/2006/relationships/hyperlink" Target="https://www.phsd.ca/fr/sujets-et-des-programmes-de-sante/vaccins-immunisations/vaccin-contre-le-coronavirus-covid-19/seances-de-vaccination-a-venir-pour-certains-groupes-prioritaires/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www.phsd.ca/health-topics-programs/vaccines-immunizations/coronavirus-covid-19-vaccine/covid-19-vaccine-faq/" TargetMode="External"/><Relationship Id="rId31" Type="http://schemas.openxmlformats.org/officeDocument/2006/relationships/hyperlink" Target="https://www.health.gov.on.ca/fr/pro/programs/publichealth/coronavirus/docs/vaccine/COVID-19_what_youth_need_to_know.pdf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fr.kidshealthfirst.ca" TargetMode="External"/><Relationship Id="rId22" Type="http://schemas.openxmlformats.org/officeDocument/2006/relationships/hyperlink" Target="https://www.phsd.ca/health-topics-programs/diseases-infections/coronavirus/video-updates-covid-19/covid-19-quick-facts/" TargetMode="External"/><Relationship Id="rId27" Type="http://schemas.openxmlformats.org/officeDocument/2006/relationships/hyperlink" Target="https://www.health.gov.on.ca/fr/pro/programs/publichealth/coronavirus/docs/vaccine/COVID-19_what_youth_need_to_know.pdf" TargetMode="External"/><Relationship Id="rId30" Type="http://schemas.openxmlformats.org/officeDocument/2006/relationships/hyperlink" Target="https://www.health.gov.on.ca/fr/pro/programs/publichealth/coronavirus/docs/vaccine/COVID-19_vaccine_information_sheet_youth.pdf" TargetMode="External"/><Relationship Id="rId35" Type="http://schemas.openxmlformats.org/officeDocument/2006/relationships/hyperlink" Target="https://fr.kidshealthfirst.ca/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dhu.moh.gov.on.ca\apps\templates\SDHU%20Generic\Letterhead_PHSD_2_pages_202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rogram Delivery" ma:contentTypeID="0x010100F382F9BFB399FD4699E65B7221A51A44020B0050501EA83200FF45AF12D5BDB5A66E24" ma:contentTypeVersion="49" ma:contentTypeDescription="" ma:contentTypeScope="" ma:versionID="443a29371989f86a918d2905f62db0fc">
  <xsd:schema xmlns:xsd="http://www.w3.org/2001/XMLSchema" xmlns:xs="http://www.w3.org/2001/XMLSchema" xmlns:p="http://schemas.microsoft.com/office/2006/metadata/properties" xmlns:ns1="http://schemas.microsoft.com/sharepoint/v3" xmlns:ns2="1bfa0af9-9ac9-4b51-8ade-5c105135c4b4" xmlns:ns3="594378d8-2e66-46be-aa0d-eaf469a8d794" xmlns:ns4="fd862c05-ea19-4533-8345-4fb149a3a1b6" xmlns:ns5="http://schemas.microsoft.com/sharepoint/v4" targetNamespace="http://schemas.microsoft.com/office/2006/metadata/properties" ma:root="true" ma:fieldsID="6b1b81eb9f6ca8b50953400651476254" ns1:_="" ns2:_="" ns3:_="" ns4:_="" ns5:_="">
    <xsd:import namespace="http://schemas.microsoft.com/sharepoint/v3"/>
    <xsd:import namespace="1bfa0af9-9ac9-4b51-8ade-5c105135c4b4"/>
    <xsd:import namespace="594378d8-2e66-46be-aa0d-eaf469a8d794"/>
    <xsd:import namespace="fd862c05-ea19-4533-8345-4fb149a3a1b6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CWRMItemUniqueId" minOccurs="0"/>
                <xsd:element ref="ns3:CWRMItemRecordState" minOccurs="0"/>
                <xsd:element ref="ns3:CWRMItemRecordCategory" minOccurs="0"/>
                <xsd:element ref="ns3:CWRMItemRecordClassificationTaxHTField0" minOccurs="0"/>
                <xsd:element ref="ns2:TaxCatchAll" minOccurs="0"/>
                <xsd:element ref="ns2:TaxCatchAllLabel" minOccurs="0"/>
                <xsd:element ref="ns3:CWRMItemRecordStatus" minOccurs="0"/>
                <xsd:element ref="ns3:CWRMItemRecordDeclaredDate" minOccurs="0"/>
                <xsd:element ref="ns3:CWRMItemRecordVital" minOccurs="0"/>
                <xsd:element ref="ns3:CWRMItemRecordData" minOccurs="0"/>
                <xsd:element ref="ns2:b65c075dc1d24ff1878988087dfdea72" minOccurs="0"/>
                <xsd:element ref="ns2:f7a79e356c724ab0aaac334b78c0a8a1" minOccurs="0"/>
                <xsd:element ref="ns2:f323e73acfc8459e8ff83f3b2ee6944a" minOccurs="0"/>
                <xsd:element ref="ns2:n2ec714ed7cd4fd5b267f284d800cb45" minOccurs="0"/>
                <xsd:element ref="ns2:Bcc" minOccurs="0"/>
                <xsd:element ref="ns2:Bcc-Address" minOccurs="0"/>
                <xsd:element ref="ns2:Bcc-Type" minOccurs="0"/>
                <xsd:element ref="ns2:Cc" minOccurs="0"/>
                <xsd:element ref="ns2:Cc-Address" minOccurs="0"/>
                <xsd:element ref="ns2:Cc-Type" minOccurs="0"/>
                <xsd:element ref="ns2:Conversation" minOccurs="0"/>
                <xsd:element ref="ns2:Email_x0020_Categories" minOccurs="0"/>
                <xsd:element ref="ns2:Subject-Colligo" minOccurs="0"/>
                <xsd:element ref="ns2:From1" minOccurs="0"/>
                <xsd:element ref="ns2:From-Address" minOccurs="0"/>
                <xsd:element ref="ns2:From-Type" minOccurs="0"/>
                <xsd:element ref="ns2:Importance" minOccurs="0"/>
                <xsd:element ref="ns2:Received" minOccurs="0"/>
                <xsd:element ref="ns2:Received-UTC" minOccurs="0"/>
                <xsd:element ref="ns2:Sensitivity" minOccurs="0"/>
                <xsd:element ref="ns2:Sent" minOccurs="0"/>
                <xsd:element ref="ns2:Sent-UTC" minOccurs="0"/>
                <xsd:element ref="ns2:To" minOccurs="0"/>
                <xsd:element ref="ns2:To-Address" minOccurs="0"/>
                <xsd:element ref="ns2:To-Type" minOccurs="0"/>
                <xsd:element ref="ns2:la8f40328fe54900b785a8eb2d16e05e" minOccurs="0"/>
                <xsd:element ref="ns2:l47e3f044f9a4df4a7582916cb983551" minOccurs="0"/>
                <xsd:element ref="ns2:Cycle_x0020_or_x0020_Term" minOccurs="0"/>
                <xsd:element ref="ns2:Attachment1" minOccurs="0"/>
                <xsd:element ref="ns4:Clinic_x0020_Date" minOccurs="0"/>
                <xsd:element ref="ns5:IconOverlay" minOccurs="0"/>
                <xsd:element ref="ns1:_vti_ItemDeclaredRecord" minOccurs="0"/>
                <xsd:element ref="ns1:_vti_ItemHoldRecordStatus" minOccurs="0"/>
                <xsd:element ref="ns1:_dlc_ExpireDateSaved" minOccurs="0"/>
                <xsd:element ref="ns1:_dlc_ExpireDate" minOccurs="0"/>
                <xsd:element ref="ns1:_dlc_Exemp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vti_ItemDeclaredRecord" ma:index="59" nillable="true" ma:displayName="Declared Record" ma:hidden="true" ma:internalName="_vti_ItemDeclaredRecord" ma:readOnly="true">
      <xsd:simpleType>
        <xsd:restriction base="dms:DateTime"/>
      </xsd:simpleType>
    </xsd:element>
    <xsd:element name="_vti_ItemHoldRecordStatus" ma:index="60" nillable="true" ma:displayName="Hold and Record Status" ma:decimals="0" ma:description="" ma:hidden="true" ma:indexed="true" ma:internalName="_vti_ItemHoldRecordStatus" ma:readOnly="true">
      <xsd:simpleType>
        <xsd:restriction base="dms:Unknown"/>
      </xsd:simpleType>
    </xsd:element>
    <xsd:element name="_dlc_ExpireDateSaved" ma:index="61" nillable="true" ma:displayName="Original Expiration Date" ma:hidden="true" ma:internalName="_dlc_ExpireDateSaved" ma:readOnly="true">
      <xsd:simpleType>
        <xsd:restriction base="dms:DateTime"/>
      </xsd:simpleType>
    </xsd:element>
    <xsd:element name="_dlc_ExpireDate" ma:index="62" nillable="true" ma:displayName="Expiration Date" ma:description="" ma:hidden="true" ma:indexed="true" ma:internalName="_dlc_ExpireDate" ma:readOnly="true">
      <xsd:simpleType>
        <xsd:restriction base="dms:DateTime"/>
      </xsd:simpleType>
    </xsd:element>
    <xsd:element name="_dlc_Exempt" ma:index="63" nillable="true" ma:displayName="Exempt from Policy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fa0af9-9ac9-4b51-8ade-5c105135c4b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5" nillable="true" ma:displayName="Taxonomy Catch All Column" ma:hidden="true" ma:list="{547651b5-0fdc-412b-abf0-e23affe9b899}" ma:internalName="TaxCatchAll" ma:showField="CatchAllData" ma:web="594378d8-2e66-46be-aa0d-eaf469a8d7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6" nillable="true" ma:displayName="Taxonomy Catch All Column1" ma:hidden="true" ma:list="{547651b5-0fdc-412b-abf0-e23affe9b899}" ma:internalName="TaxCatchAllLabel" ma:readOnly="true" ma:showField="CatchAllDataLabel" ma:web="594378d8-2e66-46be-aa0d-eaf469a8d7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b65c075dc1d24ff1878988087dfdea72" ma:index="22" nillable="true" ma:taxonomy="true" ma:internalName="b65c075dc1d24ff1878988087dfdea72" ma:taxonomyFieldName="Document_x0020_Type" ma:displayName="Document Type" ma:indexed="true" ma:default="" ma:fieldId="{b65c075d-c1d2-4ff1-8789-88087dfdea72}" ma:sspId="72071d1e-42f4-41cd-a76a-92fc8b7911e4" ma:termSetId="04e2155a-d361-4b92-b49c-58f113d9050c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f7a79e356c724ab0aaac334b78c0a8a1" ma:index="24" nillable="true" ma:taxonomy="true" ma:internalName="f7a79e356c724ab0aaac334b78c0a8a1" ma:taxonomyFieldName="Topics" ma:displayName="Topics" ma:default="" ma:fieldId="{f7a79e35-6c72-4ab0-aaac-334b78c0a8a1}" ma:taxonomyMulti="true" ma:sspId="72071d1e-42f4-41cd-a76a-92fc8b7911e4" ma:termSetId="a7e22811-ff85-4ad5-b40b-a99ae3c3dc3e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f323e73acfc8459e8ff83f3b2ee6944a" ma:index="26" nillable="true" ma:taxonomy="true" ma:internalName="f323e73acfc8459e8ff83f3b2ee6944a" ma:taxonomyFieldName="Document_x0020_Status" ma:displayName="Document Status" ma:indexed="true" ma:default="" ma:fieldId="{f323e73a-cfc8-459e-8ff8-3f3b2ee6944a}" ma:sspId="72071d1e-42f4-41cd-a76a-92fc8b7911e4" ma:termSetId="4956eed3-6a42-43c1-b13d-84633668c85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2ec714ed7cd4fd5b267f284d800cb45" ma:index="28" nillable="true" ma:taxonomy="true" ma:internalName="n2ec714ed7cd4fd5b267f284d800cb45" ma:taxonomyFieldName="Responsible_x0020_Service_x0020_or_x0020_Program" ma:displayName="Responsible Service or Program" ma:indexed="true" ma:default="" ma:fieldId="{72ec714e-d7cd-4fd5-b267-f284d800cb45}" ma:sspId="72071d1e-42f4-41cd-a76a-92fc8b7911e4" ma:termSetId="3f3b56ce-d761-4423-bf69-87c911b9b67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cc" ma:index="30" nillable="true" ma:displayName="Bcc" ma:description="Skip this property." ma:hidden="true" ma:internalName="Bcc" ma:readOnly="false">
      <xsd:simpleType>
        <xsd:restriction base="dms:Text">
          <xsd:maxLength value="255"/>
        </xsd:restriction>
      </xsd:simpleType>
    </xsd:element>
    <xsd:element name="Bcc-Address" ma:index="31" nillable="true" ma:displayName="Bcc-Address" ma:description="Skip this property." ma:hidden="true" ma:internalName="Bcc_x002d_Address" ma:readOnly="false">
      <xsd:simpleType>
        <xsd:restriction base="dms:Text">
          <xsd:maxLength value="255"/>
        </xsd:restriction>
      </xsd:simpleType>
    </xsd:element>
    <xsd:element name="Bcc-Type" ma:index="32" nillable="true" ma:displayName="Bcc-Type" ma:description="Skip this property." ma:hidden="true" ma:internalName="Bcc_x002d_Type" ma:readOnly="false">
      <xsd:simpleType>
        <xsd:restriction base="dms:Text">
          <xsd:maxLength value="255"/>
        </xsd:restriction>
      </xsd:simpleType>
    </xsd:element>
    <xsd:element name="Cc" ma:index="33" nillable="true" ma:displayName="Cc" ma:description="Skip this property." ma:hidden="true" ma:internalName="Cc" ma:readOnly="false">
      <xsd:simpleType>
        <xsd:restriction base="dms:Text">
          <xsd:maxLength value="255"/>
        </xsd:restriction>
      </xsd:simpleType>
    </xsd:element>
    <xsd:element name="Cc-Address" ma:index="34" nillable="true" ma:displayName="Cc-Address" ma:description="Skip this property." ma:hidden="true" ma:internalName="Cc_x002d_Address" ma:readOnly="false">
      <xsd:simpleType>
        <xsd:restriction base="dms:Text">
          <xsd:maxLength value="255"/>
        </xsd:restriction>
      </xsd:simpleType>
    </xsd:element>
    <xsd:element name="Cc-Type" ma:index="35" nillable="true" ma:displayName="Cc-Type" ma:description="Skip this property." ma:hidden="true" ma:internalName="Cc_x002d_Type" ma:readOnly="false">
      <xsd:simpleType>
        <xsd:restriction base="dms:Text">
          <xsd:maxLength value="255"/>
        </xsd:restriction>
      </xsd:simpleType>
    </xsd:element>
    <xsd:element name="Conversation" ma:index="36" nillable="true" ma:displayName="Conversation" ma:description="Skip this property." ma:hidden="true" ma:internalName="Conversation" ma:readOnly="false">
      <xsd:simpleType>
        <xsd:restriction base="dms:Text">
          <xsd:maxLength value="255"/>
        </xsd:restriction>
      </xsd:simpleType>
    </xsd:element>
    <xsd:element name="Email_x0020_Categories" ma:index="37" nillable="true" ma:displayName="Email Categories" ma:description="Skip this property." ma:hidden="true" ma:internalName="Email_x0020_Categories" ma:readOnly="false">
      <xsd:simpleType>
        <xsd:restriction base="dms:Text">
          <xsd:maxLength value="255"/>
        </xsd:restriction>
      </xsd:simpleType>
    </xsd:element>
    <xsd:element name="Subject-Colligo" ma:index="38" nillable="true" ma:displayName="Email Subject" ma:description="Skip this property." ma:hidden="true" ma:internalName="Subject_x002d_Colligo" ma:readOnly="false">
      <xsd:simpleType>
        <xsd:restriction base="dms:Text">
          <xsd:maxLength value="255"/>
        </xsd:restriction>
      </xsd:simpleType>
    </xsd:element>
    <xsd:element name="From1" ma:index="39" nillable="true" ma:displayName="From" ma:description="Skip this property." ma:hidden="true" ma:internalName="From1" ma:readOnly="false">
      <xsd:simpleType>
        <xsd:restriction base="dms:Text">
          <xsd:maxLength value="255"/>
        </xsd:restriction>
      </xsd:simpleType>
    </xsd:element>
    <xsd:element name="From-Address" ma:index="40" nillable="true" ma:displayName="From-Address" ma:description="Skip this property." ma:hidden="true" ma:internalName="From_x002d_Address" ma:readOnly="false">
      <xsd:simpleType>
        <xsd:restriction base="dms:Text">
          <xsd:maxLength value="255"/>
        </xsd:restriction>
      </xsd:simpleType>
    </xsd:element>
    <xsd:element name="From-Type" ma:index="41" nillable="true" ma:displayName="From-Type" ma:description="Skip this property." ma:hidden="true" ma:internalName="From_x002d_Type" ma:readOnly="false">
      <xsd:simpleType>
        <xsd:restriction base="dms:Text">
          <xsd:maxLength value="255"/>
        </xsd:restriction>
      </xsd:simpleType>
    </xsd:element>
    <xsd:element name="Importance" ma:index="42" nillable="true" ma:displayName="Importance" ma:description="Skip this property." ma:hidden="true" ma:internalName="Importance" ma:readOnly="false" ma:percentage="FALSE">
      <xsd:simpleType>
        <xsd:restriction base="dms:Number"/>
      </xsd:simpleType>
    </xsd:element>
    <xsd:element name="Received" ma:index="43" nillable="true" ma:displayName="Received" ma:description="Skip this property." ma:format="DateTime" ma:hidden="true" ma:internalName="Received" ma:readOnly="false">
      <xsd:simpleType>
        <xsd:restriction base="dms:DateTime"/>
      </xsd:simpleType>
    </xsd:element>
    <xsd:element name="Received-UTC" ma:index="44" nillable="true" ma:displayName="Received-UTC" ma:description="Skip this property." ma:format="DateTime" ma:hidden="true" ma:internalName="Received_x002d_UTC" ma:readOnly="false">
      <xsd:simpleType>
        <xsd:restriction base="dms:DateTime"/>
      </xsd:simpleType>
    </xsd:element>
    <xsd:element name="Sensitivity" ma:index="45" nillable="true" ma:displayName="Sensitivity" ma:description="Skip this property." ma:hidden="true" ma:internalName="Sensitivity" ma:readOnly="false" ma:percentage="FALSE">
      <xsd:simpleType>
        <xsd:restriction base="dms:Number"/>
      </xsd:simpleType>
    </xsd:element>
    <xsd:element name="Sent" ma:index="46" nillable="true" ma:displayName="Sent" ma:description="Skip this property." ma:format="DateTime" ma:hidden="true" ma:internalName="Sent" ma:readOnly="false">
      <xsd:simpleType>
        <xsd:restriction base="dms:DateTime"/>
      </xsd:simpleType>
    </xsd:element>
    <xsd:element name="Sent-UTC" ma:index="47" nillable="true" ma:displayName="Sent-UTC" ma:description="Skip this property." ma:format="DateTime" ma:hidden="true" ma:internalName="Sent_x002d_UTC" ma:readOnly="false">
      <xsd:simpleType>
        <xsd:restriction base="dms:DateTime"/>
      </xsd:simpleType>
    </xsd:element>
    <xsd:element name="To" ma:index="48" nillable="true" ma:displayName="To" ma:description="Skip this property." ma:hidden="true" ma:internalName="To" ma:readOnly="false">
      <xsd:simpleType>
        <xsd:restriction base="dms:Text">
          <xsd:maxLength value="255"/>
        </xsd:restriction>
      </xsd:simpleType>
    </xsd:element>
    <xsd:element name="To-Address" ma:index="49" nillable="true" ma:displayName="To-Address" ma:description="Skip this property." ma:hidden="true" ma:internalName="To_x002d_Address" ma:readOnly="false">
      <xsd:simpleType>
        <xsd:restriction base="dms:Text">
          <xsd:maxLength value="255"/>
        </xsd:restriction>
      </xsd:simpleType>
    </xsd:element>
    <xsd:element name="To-Type" ma:index="50" nillable="true" ma:displayName="To-Type" ma:description="Skip this property." ma:hidden="true" ma:internalName="To_x002d_Type" ma:readOnly="false">
      <xsd:simpleType>
        <xsd:restriction base="dms:Text">
          <xsd:maxLength value="255"/>
        </xsd:restriction>
      </xsd:simpleType>
    </xsd:element>
    <xsd:element name="la8f40328fe54900b785a8eb2d16e05e" ma:index="51" nillable="true" ma:taxonomy="true" ma:internalName="la8f40328fe54900b785a8eb2d16e05e" ma:taxonomyFieldName="Project_x0020_or_x0020_Campaign" ma:displayName="Project or Campaign" ma:indexed="true" ma:default="" ma:fieldId="{5a8f4032-8fe5-4900-b785-a8eb2d16e05e}" ma:sspId="72071d1e-42f4-41cd-a76a-92fc8b7911e4" ma:termSetId="c467e74e-ae96-4be2-99c0-de05cbd5a79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47e3f044f9a4df4a7582916cb983551" ma:index="53" nillable="true" ma:taxonomy="true" ma:internalName="l47e3f044f9a4df4a7582916cb983551" ma:taxonomyFieldName="Originating_x0020_Service_x0020_or_x0020_Program" ma:displayName="Originating Service or Program" ma:indexed="true" ma:default="" ma:fieldId="{547e3f04-4f9a-4df4-a758-2916cb983551}" ma:sspId="72071d1e-42f4-41cd-a76a-92fc8b7911e4" ma:termSetId="3f3b56ce-d761-4423-bf69-87c911b9b67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ycle_x0020_or_x0020_Term" ma:index="55" nillable="true" ma:displayName="Cycle or Term" ma:default="2021" ma:internalName="Cycle_x0020_or_x0020_Term">
      <xsd:simpleType>
        <xsd:restriction base="dms:Text">
          <xsd:maxLength value="255"/>
        </xsd:restriction>
      </xsd:simpleType>
    </xsd:element>
    <xsd:element name="Attachment1" ma:index="56" nillable="true" ma:displayName="Attachment" ma:default="0" ma:description="Skip this property." ma:internalName="Attachment1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4378d8-2e66-46be-aa0d-eaf469a8d794" elementFormDefault="qualified">
    <xsd:import namespace="http://schemas.microsoft.com/office/2006/documentManagement/types"/>
    <xsd:import namespace="http://schemas.microsoft.com/office/infopath/2007/PartnerControls"/>
    <xsd:element name="CWRMItemUniqueId" ma:index="11" nillable="true" ma:displayName="Content ID" ma:description="A universally unique identifier assigned to the item." ma:hidden="true" ma:internalName="CWRMItemUniqueId" ma:readOnly="true">
      <xsd:simpleType>
        <xsd:restriction base="dms:Text"/>
      </xsd:simpleType>
    </xsd:element>
    <xsd:element name="CWRMItemRecordState" ma:index="12" nillable="true" ma:displayName="Record State" ma:description="The current state of this item as it pertains to records management." ma:hidden="true" ma:internalName="CWRMItemRecordState" ma:readOnly="true">
      <xsd:simpleType>
        <xsd:restriction base="dms:Text"/>
      </xsd:simpleType>
    </xsd:element>
    <xsd:element name="CWRMItemRecordCategory" ma:index="13" nillable="true" ma:displayName="Record Category" ma:description="Identifies the current record category for the item." ma:hidden="true" ma:internalName="CWRMItemRecordCategory" ma:readOnly="true">
      <xsd:simpleType>
        <xsd:restriction base="dms:Text"/>
      </xsd:simpleType>
    </xsd:element>
    <xsd:element name="CWRMItemRecordClassificationTaxHTField0" ma:index="14" nillable="true" ma:taxonomy="true" ma:internalName="CWRMItemRecordClassificationTaxHTField0" ma:taxonomyFieldName="CWRMItemRecordClassification" ma:displayName="Record Classification" ma:default="" ma:fieldId="{e94be97f-fb02-4deb-9c3d-6d978a059d35}" ma:sspId="72071d1e-42f4-41cd-a76a-92fc8b7911e4" ma:termSetId="623f1661-02cc-45b2-bd33-576a715c0c9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WRMItemRecordStatus" ma:index="18" nillable="true" ma:displayName="Record Status" ma:description="The current status of this item as it pertains to records management." ma:hidden="true" ma:internalName="CWRMItemRecordStatus" ma:readOnly="true">
      <xsd:simpleType>
        <xsd:restriction base="dms:Text"/>
      </xsd:simpleType>
    </xsd:element>
    <xsd:element name="CWRMItemRecordDeclaredDate" ma:index="19" nillable="true" ma:displayName="Record Declared Date" ma:description="The date and time that the item was declared a record." ma:hidden="true" ma:internalName="CWRMItemRecordDeclaredDate" ma:readOnly="true">
      <xsd:simpleType>
        <xsd:restriction base="dms:DateTime"/>
      </xsd:simpleType>
    </xsd:element>
    <xsd:element name="CWRMItemRecordVital" ma:index="20" nillable="true" ma:displayName="Record Vital" ma:description="Indicates if this item is considered vital to the organization." ma:hidden="true" ma:internalName="CWRMItemRecordVital" ma:readOnly="true">
      <xsd:simpleType>
        <xsd:restriction base="dms:Boolean"/>
      </xsd:simpleType>
    </xsd:element>
    <xsd:element name="CWRMItemRecordData" ma:index="21" nillable="true" ma:displayName="Record Data" ma:description="Contains system specific record data for the item." ma:hidden="true" ma:internalName="CWRMItemRecordData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862c05-ea19-4533-8345-4fb149a3a1b6" elementFormDefault="qualified">
    <xsd:import namespace="http://schemas.microsoft.com/office/2006/documentManagement/types"/>
    <xsd:import namespace="http://schemas.microsoft.com/office/infopath/2007/PartnerControls"/>
    <xsd:element name="Clinic_x0020_Date" ma:index="57" nillable="true" ma:displayName="Clinic Date" ma:format="DateOnly" ma:internalName="Clinic_x0020_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5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ubject-Colligo xmlns="1bfa0af9-9ac9-4b51-8ade-5c105135c4b4" xsi:nil="true"/>
    <Importance xmlns="1bfa0af9-9ac9-4b51-8ade-5c105135c4b4" xsi:nil="true"/>
    <b65c075dc1d24ff1878988087dfdea72 xmlns="1bfa0af9-9ac9-4b51-8ade-5c105135c4b4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Correspondence Out</TermName>
          <TermId xmlns="http://schemas.microsoft.com/office/infopath/2007/PartnerControls">f06d8d4e-3475-4852-8620-0f1fdb719b22</TermId>
        </TermInfo>
      </Terms>
    </b65c075dc1d24ff1878988087dfdea72>
    <Received-UTC xmlns="1bfa0af9-9ac9-4b51-8ade-5c105135c4b4" xsi:nil="true"/>
    <To-Address xmlns="1bfa0af9-9ac9-4b51-8ade-5c105135c4b4" xsi:nil="true"/>
    <l47e3f044f9a4df4a7582916cb983551 xmlns="1bfa0af9-9ac9-4b51-8ade-5c105135c4b4">
      <Terms xmlns="http://schemas.microsoft.com/office/infopath/2007/PartnerControls">
        <TermInfo xmlns="http://schemas.microsoft.com/office/infopath/2007/PartnerControls">
          <TermName xmlns="http://schemas.microsoft.com/office/infopath/2007/PartnerControls">School Health, VPD , COVID Prevention – General</TermName>
          <TermId xmlns="http://schemas.microsoft.com/office/infopath/2007/PartnerControls">3b54e38a-5dcc-4bd1-99f4-363b6d480a10</TermId>
        </TermInfo>
      </Terms>
    </l47e3f044f9a4df4a7582916cb983551>
    <Cc xmlns="1bfa0af9-9ac9-4b51-8ade-5c105135c4b4" xsi:nil="true"/>
    <Bcc-Address xmlns="1bfa0af9-9ac9-4b51-8ade-5c105135c4b4" xsi:nil="true"/>
    <From-Address xmlns="1bfa0af9-9ac9-4b51-8ade-5c105135c4b4" xsi:nil="true"/>
    <Received xmlns="1bfa0af9-9ac9-4b51-8ade-5c105135c4b4" xsi:nil="true"/>
    <Conversation xmlns="1bfa0af9-9ac9-4b51-8ade-5c105135c4b4" xsi:nil="true"/>
    <Attachment1 xmlns="1bfa0af9-9ac9-4b51-8ade-5c105135c4b4">false</Attachment1>
    <Cc-Type xmlns="1bfa0af9-9ac9-4b51-8ade-5c105135c4b4" xsi:nil="true"/>
    <f7a79e356c724ab0aaac334b78c0a8a1 xmlns="1bfa0af9-9ac9-4b51-8ade-5c105135c4b4">
      <Terms xmlns="http://schemas.microsoft.com/office/infopath/2007/PartnerControls"/>
    </f7a79e356c724ab0aaac334b78c0a8a1>
    <From-Type xmlns="1bfa0af9-9ac9-4b51-8ade-5c105135c4b4" xsi:nil="true"/>
    <TaxCatchAll xmlns="1bfa0af9-9ac9-4b51-8ade-5c105135c4b4">
      <Value>1119</Value>
      <Value>439</Value>
      <Value>179</Value>
      <Value>974</Value>
      <Value>4</Value>
      <Value>971</Value>
    </TaxCatchAll>
    <Cc-Address xmlns="1bfa0af9-9ac9-4b51-8ade-5c105135c4b4" xsi:nil="true"/>
    <Bcc-Type xmlns="1bfa0af9-9ac9-4b51-8ade-5c105135c4b4" xsi:nil="true"/>
    <To xmlns="1bfa0af9-9ac9-4b51-8ade-5c105135c4b4" xsi:nil="true"/>
    <f323e73acfc8459e8ff83f3b2ee6944a xmlns="1bfa0af9-9ac9-4b51-8ade-5c105135c4b4">
      <Terms xmlns="http://schemas.microsoft.com/office/infopath/2007/PartnerControls">
        <TermInfo xmlns="http://schemas.microsoft.com/office/infopath/2007/PartnerControls">
          <TermName xmlns="http://schemas.microsoft.com/office/infopath/2007/PartnerControls">Final</TermName>
          <TermId xmlns="http://schemas.microsoft.com/office/infopath/2007/PartnerControls">9513271c-1e2c-442b-80cb-311ede45d21b</TermId>
        </TermInfo>
      </Terms>
    </f323e73acfc8459e8ff83f3b2ee6944a>
    <Email_x0020_Categories xmlns="1bfa0af9-9ac9-4b51-8ade-5c105135c4b4" xsi:nil="true"/>
    <n2ec714ed7cd4fd5b267f284d800cb45 xmlns="1bfa0af9-9ac9-4b51-8ade-5c105135c4b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Emergency Control Group</TermName>
          <TermId xmlns="http://schemas.microsoft.com/office/infopath/2007/PartnerControls">43c48569-ed04-4777-ae39-19017fb483a5</TermId>
        </TermInfo>
      </Terms>
    </n2ec714ed7cd4fd5b267f284d800cb45>
    <Bcc xmlns="1bfa0af9-9ac9-4b51-8ade-5c105135c4b4" xsi:nil="true"/>
    <Sensitivity xmlns="1bfa0af9-9ac9-4b51-8ade-5c105135c4b4" xsi:nil="true"/>
    <Sent xmlns="1bfa0af9-9ac9-4b51-8ade-5c105135c4b4" xsi:nil="true"/>
    <To-Type xmlns="1bfa0af9-9ac9-4b51-8ade-5c105135c4b4" xsi:nil="true"/>
    <From1 xmlns="1bfa0af9-9ac9-4b51-8ade-5c105135c4b4" xsi:nil="true"/>
    <Sent-UTC xmlns="1bfa0af9-9ac9-4b51-8ade-5c105135c4b4" xsi:nil="true"/>
    <_dlc_DocId xmlns="1bfa0af9-9ac9-4b51-8ade-5c105135c4b4">000000G587</_dlc_DocId>
    <_dlc_DocIdUrl xmlns="1bfa0af9-9ac9-4b51-8ade-5c105135c4b4">
      <Url>https://sp2013/sites/projects/IMS_Novel_Coronavirus_2019/_layouts/15/DocIdRedir.aspx?ID=000000G587</Url>
      <Description>000000G587</Description>
    </_dlc_DocIdUrl>
    <Cycle_x0020_or_x0020_Term xmlns="1bfa0af9-9ac9-4b51-8ade-5c105135c4b4">2021</Cycle_x0020_or_x0020_Term>
    <IconOverlay xmlns="http://schemas.microsoft.com/sharepoint/v4" xsi:nil="true"/>
    <CWRMItemRecordData xmlns="594378d8-2e66-46be-aa0d-eaf469a8d794">&lt;?xml version="1.0" encoding="utf-16"?&gt;&lt;RecordData xmlns:xsd="http://www.w3.org/2001/XMLSchema" xmlns:xsi="http://www.w3.org/2001/XMLSchema-instance" CurrentCategoryId="187a9e0e-33fc-4c71-b4f9-4625282ba02a" CurrentPolicyId="a489d4ac-7cb1-47e4-88aa-bb5b08e5f55a" CurrentStageId="00000000-0000-0000-0000-000000000000" ExecuteStageImmediately="false" IsMovingPhysical="false" IsProcessing="false" OriginalCreatedDate="0001-01-01T00:00:00" OriginalModifiedDate="0001-01-01T00:00:00" ObsoleteDate="0001-01-01T00:00:00" ForceCrawl="false" DocumentSetSyncCount="0"&gt;&lt;LastProcessedStageId&gt;00000000-0000-0000-0000-000000000000&lt;/LastProcessedStageId&gt;&lt;LastProcessedDateValue xsi:type="xsd:dateTime"&gt;0001-01-01T00:00:00&lt;/LastProcessedDateValue&gt;&lt;SupersededInPlaceItems /&gt;&lt;/RecordData&gt;</CWRMItemRecordData>
    <CWRMItemRecordCategory xmlns="594378d8-2e66-46be-aa0d-eaf469a8d794">EP03-008</CWRMItemRecordCategory>
    <CWRMItemRecordState xmlns="594378d8-2e66-46be-aa0d-eaf469a8d794">Potential</CWRMItemRecordState>
    <CWRMItemUniqueId xmlns="594378d8-2e66-46be-aa0d-eaf469a8d794">000000G587</CWRMItemUniqueId>
    <CWRMItemRecordDeclaredDate xmlns="594378d8-2e66-46be-aa0d-eaf469a8d794" xsi:nil="true"/>
    <CWRMItemRecordVital xmlns="594378d8-2e66-46be-aa0d-eaf469a8d794" xsi:nil="true"/>
    <CWRMItemRecordStatus xmlns="594378d8-2e66-46be-aa0d-eaf469a8d794" xsi:nil="true"/>
    <CWRMItemRecordClassificationTaxHTField0 xmlns="594378d8-2e66-46be-aa0d-eaf469a8d794">
      <Terms xmlns="http://schemas.microsoft.com/office/infopath/2007/PartnerControls">
        <TermInfo xmlns="http://schemas.microsoft.com/office/infopath/2007/PartnerControls">
          <TermName xmlns="http://schemas.microsoft.com/office/infopath/2007/PartnerControls">IMS_Novel_Coronavirus_2019</TermName>
          <TermId xmlns="http://schemas.microsoft.com/office/infopath/2007/PartnerControls">19b5096f-aff5-495c-a8cf-8d08ae42ab53</TermId>
        </TermInfo>
      </Terms>
    </CWRMItemRecordClassificationTaxHTField0>
    <Clinic_x0020_Date xmlns="fd862c05-ea19-4533-8345-4fb149a3a1b6" xsi:nil="true"/>
    <la8f40328fe54900b785a8eb2d16e05e xmlns="1bfa0af9-9ac9-4b51-8ade-5c105135c4b4">
      <Terms xmlns="http://schemas.microsoft.com/office/infopath/2007/PartnerControls">
        <TermInfo xmlns="http://schemas.microsoft.com/office/infopath/2007/PartnerControls">
          <TermName xmlns="http://schemas.microsoft.com/office/infopath/2007/PartnerControls">IMS Novel Coronavirus 2019</TermName>
          <TermId xmlns="http://schemas.microsoft.com/office/infopath/2007/PartnerControls">67196ced-40a6-4e94-8fe6-e52a5b293fa4</TermId>
        </TermInfo>
      </Terms>
    </la8f40328fe54900b785a8eb2d16e05e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Collabware CLM Item Unique ID</Name>
    <Synchronization>Synchronous</Synchronization>
    <Type>1</Type>
    <SequenceNumber>1</SequenceNumber>
    <Url/>
    <Assembly>Collabware.SharePoint.RecordsManagement, Version=1.0.0.0, Culture=neutral, PublicKeyToken=801662d3f2b71412</Assembly>
    <Class>Collabware.SharePoint.RecordsManagement.ItemUniqueIdContentTypeReceiver</Class>
    <Data/>
    <Filter/>
  </Receiver>
  <Receiver>
    <Name>Collabware CLM Item Processing</Name>
    <Synchronization>Synchronous</Synchronization>
    <Type>10001</Type>
    <SequenceNumber>12000</SequenceNumber>
    <Url/>
    <Assembly>Collabware.SharePoint.RecordsManagement, Version=1.0.0.0, Culture=neutral, PublicKeyToken=801662d3f2b71412</Assembly>
    <Class>Collabware.SharePoint.RecordsManagement.ItemProcessingContentTypeReceiver</Class>
    <Data/>
    <Filter/>
  </Receiver>
  <Receiver>
    <Name>Collabware CLM Item Processing</Name>
    <Synchronization>Asynchronous</Synchronization>
    <Type>10002</Type>
    <SequenceNumber>12001</SequenceNumber>
    <Url/>
    <Assembly>Collabware.SharePoint.RecordsManagement, Version=1.0.0.0, Culture=neutral, PublicKeyToken=801662d3f2b71412</Assembly>
    <Class>Collabware.SharePoint.RecordsManagement.ItemProcessingContentTypeReceiver</Class>
    <Data/>
    <Filter/>
  </Receiver>
  <Receiver>
    <Name>Collabware CLM Item Processing</Name>
    <Synchronization>Asynchronous</Synchronization>
    <Type>10004</Type>
    <SequenceNumber>12002</SequenceNumber>
    <Url/>
    <Assembly>Collabware.SharePoint.RecordsManagement, Version=1.0.0.0, Culture=neutral, PublicKeyToken=801662d3f2b71412</Assembly>
    <Class>Collabware.SharePoint.RecordsManagement.ItemProcessingContentTypeReceiver</Class>
    <Data/>
    <Filter/>
  </Receiver>
  <Receiver>
    <Name>Collabware CLM Item Audit</Name>
    <Synchronization>Asynchronous</Synchronization>
    <Type>10001</Type>
    <SequenceNumber>11000</SequenceNumber>
    <Url/>
    <Assembly>Collabware.SharePoint.RecordsManagement, Version=1.0.0.0, Culture=neutral, PublicKeyToken=801662d3f2b71412</Assembly>
    <Class>Collabware.SharePoint.RecordsManagement.ItemAuditContentTypeReceiver</Class>
    <Data/>
    <Filter/>
  </Receiver>
  <Receiver>
    <Name>Collabware CLM Item Audit</Name>
    <Synchronization>Asynchronous</Synchronization>
    <Type>10002</Type>
    <SequenceNumber>11001</SequenceNumber>
    <Url/>
    <Assembly>Collabware.SharePoint.RecordsManagement, Version=1.0.0.0, Culture=neutral, PublicKeyToken=801662d3f2b71412</Assembly>
    <Class>Collabware.SharePoint.RecordsManagement.ItemAuditContentTypeReceiver</Class>
    <Data/>
    <Filter/>
  </Receiver>
  <Receiver>
    <Name>Collabware CLM Item Audit</Name>
    <Synchronization>Asynchronous</Synchronization>
    <Type>10005</Type>
    <SequenceNumber>11002</SequenceNumber>
    <Url/>
    <Assembly>Collabware.SharePoint.RecordsManagement, Version=1.0.0.0, Culture=neutral, PublicKeyToken=801662d3f2b71412</Assembly>
    <Class>Collabware.SharePoint.RecordsManagement.ItemAuditContentTypeReceiver</Class>
    <Data/>
    <Filter/>
  </Receiver>
  <Receiver>
    <Name>Collabware CLM Item Audit</Name>
    <Synchronization>Asynchronous</Synchronization>
    <Type>10006</Type>
    <SequenceNumber>11003</SequenceNumber>
    <Url/>
    <Assembly>Collabware.SharePoint.RecordsManagement, Version=1.0.0.0, Culture=neutral, PublicKeyToken=801662d3f2b71412</Assembly>
    <Class>Collabware.SharePoint.RecordsManagement.ItemAuditContentTypeReceiver</Class>
    <Data/>
    <Filter/>
  </Receiver>
  <Receiver>
    <Name>Collabware CLM Item Audit</Name>
    <Synchronization>Asynchronous</Synchronization>
    <Type>10004</Type>
    <SequenceNumber>11004</SequenceNumber>
    <Url/>
    <Assembly>Collabware.SharePoint.RecordsManagement, Version=1.0.0.0, Culture=neutral, PublicKeyToken=801662d3f2b71412</Assembly>
    <Class>Collabware.SharePoint.RecordsManagement.ItemAuditContentTypeReceiver</Class>
    <Data/>
    <Filter/>
  </Receiver>
  <Receiver>
    <Name>Collabware CLM Item Audit</Name>
    <Synchronization>Synchronous</Synchronization>
    <Type>3</Type>
    <SequenceNumber>11005</SequenceNumber>
    <Url/>
    <Assembly>Collabware.SharePoint.RecordsManagement, Version=1.0.0.0, Culture=neutral, PublicKeyToken=801662d3f2b71412</Assembly>
    <Class>Collabware.SharePoint.RecordsManagement.ItemAuditContentTypeReceiver</Class>
    <Data/>
    <Filter/>
  </Receiver>
  <Receiver>
    <Name>Collabware CLM Item Security</Name>
    <Synchronization>Asynchronous</Synchronization>
    <Type>10002</Type>
    <SequenceNumber>13000</SequenceNumber>
    <Url/>
    <Assembly>Collabware.SharePoint.RecordsManagement, Version=1.0.0.0, Culture=neutral, PublicKeyToken=801662d3f2b71412</Assembly>
    <Class>Collabware.SharePoint.RecordsManagement.ItemSecurityContentTypeReceiver</Class>
    <Data/>
    <Filter/>
  </Receiver>
</spe:Receivers>
</file>

<file path=customXml/item5.xml><?xml version="1.0" encoding="utf-8"?>
<?mso-contentType ?>
<SharedContentType xmlns="Microsoft.SharePoint.Taxonomy.ContentTypeSync" SourceId="72071d1e-42f4-41cd-a76a-92fc8b7911e4" ContentTypeId="0x010100F382F9BFB399FD4699E65B7221A51A44020B" PreviousValue="false"/>
</file>

<file path=customXml/itemProps1.xml><?xml version="1.0" encoding="utf-8"?>
<ds:datastoreItem xmlns:ds="http://schemas.openxmlformats.org/officeDocument/2006/customXml" ds:itemID="{F7C06A7A-4396-46B7-823B-ED5C6922A4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bfa0af9-9ac9-4b51-8ade-5c105135c4b4"/>
    <ds:schemaRef ds:uri="594378d8-2e66-46be-aa0d-eaf469a8d794"/>
    <ds:schemaRef ds:uri="fd862c05-ea19-4533-8345-4fb149a3a1b6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E602E1-43B0-4F46-9EB1-6E4B88A34E7B}">
  <ds:schemaRefs>
    <ds:schemaRef ds:uri="http://purl.org/dc/elements/1.1/"/>
    <ds:schemaRef ds:uri="http://schemas.microsoft.com/office/2006/metadata/properties"/>
    <ds:schemaRef ds:uri="http://schemas.microsoft.com/sharepoint/v3"/>
    <ds:schemaRef ds:uri="http://schemas.microsoft.com/sharepoint/v4"/>
    <ds:schemaRef ds:uri="http://purl.org/dc/terms/"/>
    <ds:schemaRef ds:uri="594378d8-2e66-46be-aa0d-eaf469a8d794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fd862c05-ea19-4533-8345-4fb149a3a1b6"/>
    <ds:schemaRef ds:uri="1bfa0af9-9ac9-4b51-8ade-5c105135c4b4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CC761DC-796E-44E8-8E05-2011745EDB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ADF62E1-E71E-4710-BBA1-C0DA1CE14349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A5A8B743-BEB4-4175-A92C-66F811578E4B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Letterhead_PHSD_2_pages_2021</Template>
  <TotalTime>1</TotalTime>
  <Pages>5</Pages>
  <Words>2713</Words>
  <Characters>15467</Characters>
  <Application>Microsoft Office Word</Application>
  <DocSecurity>0</DocSecurity>
  <Lines>128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School-based_COVID-19_Vaccination_Clinic_Letter_Factsheet_FR</vt:lpstr>
      <vt:lpstr>KSS_21-485_Letter_Schedule_Factsheet_for_Families_School_Based_Clinics</vt:lpstr>
    </vt:vector>
  </TitlesOfParts>
  <Company>SDHU</Company>
  <LinksUpToDate>false</LinksUpToDate>
  <CharactersWithSpaces>18144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School-based_COVID-19_Vaccination_Clinic_Letter_Factsheet_FR</dc:title>
  <dc:creator>Jennifer Graffi</dc:creator>
  <cp:lastModifiedBy>Julie Lelievre</cp:lastModifiedBy>
  <cp:revision>2</cp:revision>
  <cp:lastPrinted>2021-09-09T13:51:00Z</cp:lastPrinted>
  <dcterms:created xsi:type="dcterms:W3CDTF">2021-09-24T15:57:00Z</dcterms:created>
  <dcterms:modified xsi:type="dcterms:W3CDTF">2021-09-24T15:57:00Z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 Author">
    <vt:lpwstr/>
  </property>
  <property fmtid="{D5CDD505-2E9C-101B-9397-08002B2CF9AE}" pid="3" name="ContentTypeId">
    <vt:lpwstr>0x010100F382F9BFB399FD4699E65B7221A51A44020B0050501EA83200FF45AF12D5BDB5A66E24</vt:lpwstr>
  </property>
  <property fmtid="{D5CDD505-2E9C-101B-9397-08002B2CF9AE}" pid="4" name="Copyright Content">
    <vt:lpwstr/>
  </property>
  <property fmtid="{D5CDD505-2E9C-101B-9397-08002B2CF9AE}" pid="5" name="CWRMItemRecordClassification">
    <vt:lpwstr>971;#IMS_Novel_Coronavirus_2019|19b5096f-aff5-495c-a8cf-8d08ae42ab53</vt:lpwstr>
  </property>
  <property fmtid="{D5CDD505-2E9C-101B-9397-08002B2CF9AE}" pid="6" name="Document Status">
    <vt:lpwstr>4;#Final|9513271c-1e2c-442b-80cb-311ede45d21b</vt:lpwstr>
  </property>
  <property fmtid="{D5CDD505-2E9C-101B-9397-08002B2CF9AE}" pid="7" name="Document Type">
    <vt:lpwstr>179;#Correspondence Out|f06d8d4e-3475-4852-8620-0f1fdb719b22</vt:lpwstr>
  </property>
  <property fmtid="{D5CDD505-2E9C-101B-9397-08002B2CF9AE}" pid="8" name="ItemRetentionFormula">
    <vt:lpwstr/>
  </property>
  <property fmtid="{D5CDD505-2E9C-101B-9397-08002B2CF9AE}" pid="9" name="la8f40328fe54900b785a8eb2d16e05e">
    <vt:lpwstr/>
  </property>
  <property fmtid="{D5CDD505-2E9C-101B-9397-08002B2CF9AE}" pid="10" name="Office Location">
    <vt:lpwstr/>
  </property>
  <property fmtid="{D5CDD505-2E9C-101B-9397-08002B2CF9AE}" pid="11" name="Originating Service or Program">
    <vt:lpwstr>1119;#School Health, VPD , COVID Prevention – General|3b54e38a-5dcc-4bd1-99f4-363b6d480a10</vt:lpwstr>
  </property>
  <property fmtid="{D5CDD505-2E9C-101B-9397-08002B2CF9AE}" pid="12" name="Project or Campaign">
    <vt:lpwstr>974;#IMS Novel Coronavirus 2019|67196ced-40a6-4e94-8fe6-e52a5b293fa4</vt:lpwstr>
  </property>
  <property fmtid="{D5CDD505-2E9C-101B-9397-08002B2CF9AE}" pid="13" name="Publication Type">
    <vt:lpwstr/>
  </property>
  <property fmtid="{D5CDD505-2E9C-101B-9397-08002B2CF9AE}" pid="14" name="Quality">
    <vt:lpwstr/>
  </property>
  <property fmtid="{D5CDD505-2E9C-101B-9397-08002B2CF9AE}" pid="15" name="Responsible Service or Program">
    <vt:lpwstr>439;#Emergency Control Group|43c48569-ed04-4777-ae39-19017fb483a5</vt:lpwstr>
  </property>
  <property fmtid="{D5CDD505-2E9C-101B-9397-08002B2CF9AE}" pid="16" name="Staff Group">
    <vt:lpwstr/>
  </property>
  <property fmtid="{D5CDD505-2E9C-101B-9397-08002B2CF9AE}" pid="17" name="Topics">
    <vt:lpwstr/>
  </property>
  <property fmtid="{D5CDD505-2E9C-101B-9397-08002B2CF9AE}" pid="18" name="_dlc_DocIdItemGuid">
    <vt:lpwstr>667ee5e9-4394-4f3f-9122-ad9f98e31e38</vt:lpwstr>
  </property>
  <property fmtid="{D5CDD505-2E9C-101B-9397-08002B2CF9AE}" pid="19" name="_dlc_policyId">
    <vt:lpwstr>/sites/projects/IMS_Novel_Coronavirus_2019/Documentation and Tools</vt:lpwstr>
  </property>
  <property fmtid="{D5CDD505-2E9C-101B-9397-08002B2CF9AE}" pid="20" name="g3bc294b90b344e59be07aa6aa9232b2">
    <vt:lpwstr/>
  </property>
  <property fmtid="{D5CDD505-2E9C-101B-9397-08002B2CF9AE}" pid="21" name="kee7b7caa3ea449dbd889f35b480d01b">
    <vt:lpwstr/>
  </property>
  <property fmtid="{D5CDD505-2E9C-101B-9397-08002B2CF9AE}" pid="22" name="h823ca9fef294b88a663d7dedb326bb5">
    <vt:lpwstr/>
  </property>
  <property fmtid="{D5CDD505-2E9C-101B-9397-08002B2CF9AE}" pid="23" name="ne696719f3c546e49bea1d980a07ebac">
    <vt:lpwstr/>
  </property>
  <property fmtid="{D5CDD505-2E9C-101B-9397-08002B2CF9AE}" pid="24" name="p98d70dd8ed040bc88269a354e25d0ae">
    <vt:lpwstr/>
  </property>
</Properties>
</file>